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DEDFB" w14:textId="2AC5AF11" w:rsidR="0062273A" w:rsidRPr="0062273A" w:rsidRDefault="0062273A" w:rsidP="0062273A">
      <w:pPr>
        <w:spacing w:line="288" w:lineRule="auto"/>
        <w:ind w:left="720" w:hanging="72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color w:val="FF0000"/>
          <w:sz w:val="28"/>
          <w:szCs w:val="28"/>
          <w:u w:val="single"/>
          <w:lang w:val="nl-NL"/>
        </w:rPr>
        <w:t>TUẦN 29</w:t>
      </w:r>
      <w:r w:rsidRPr="0062273A">
        <w:rPr>
          <w:rFonts w:ascii="Times New Roman" w:eastAsia="Times New Roman" w:hAnsi="Times New Roman" w:cs="Times New Roman"/>
          <w:b/>
          <w:bCs/>
          <w:color w:val="FF0000"/>
          <w:sz w:val="28"/>
          <w:szCs w:val="28"/>
          <w:lang w:val="nl-NL"/>
        </w:rPr>
        <w:t xml:space="preserve">:     Bài 28: </w:t>
      </w:r>
      <w:r w:rsidRPr="0062273A">
        <w:rPr>
          <w:rFonts w:ascii="Times New Roman" w:eastAsia="Calibri" w:hAnsi="Times New Roman" w:cs="Times New Roman"/>
          <w:b/>
          <w:color w:val="FF0000"/>
          <w:sz w:val="28"/>
          <w:szCs w:val="28"/>
        </w:rPr>
        <w:t xml:space="preserve">ÔN TẬP CHỦ ĐỀ CON NGƯỜI VÀ SỨC KHOẺ </w:t>
      </w:r>
      <w:r w:rsidRPr="0062273A">
        <w:rPr>
          <w:rFonts w:ascii="Times New Roman" w:eastAsia="Times New Roman" w:hAnsi="Times New Roman" w:cs="Times New Roman"/>
          <w:b/>
          <w:bCs/>
          <w:color w:val="FF0000"/>
          <w:sz w:val="28"/>
          <w:szCs w:val="28"/>
          <w:lang w:val="nl-NL"/>
        </w:rPr>
        <w:t xml:space="preserve">(2TIẾT) </w:t>
      </w:r>
    </w:p>
    <w:p w14:paraId="4BEC387A" w14:textId="77777777" w:rsidR="0062273A" w:rsidRPr="0062273A" w:rsidRDefault="0062273A" w:rsidP="0062273A">
      <w:pPr>
        <w:spacing w:line="288" w:lineRule="auto"/>
        <w:ind w:firstLine="360"/>
        <w:rPr>
          <w:rFonts w:ascii="Times New Roman" w:eastAsia="Times New Roman" w:hAnsi="Times New Roman" w:cs="Times New Roman"/>
          <w:b/>
          <w:bCs/>
          <w:sz w:val="28"/>
          <w:szCs w:val="28"/>
          <w:u w:val="single"/>
          <w:lang w:val="nl-NL"/>
        </w:rPr>
      </w:pPr>
      <w:r w:rsidRPr="0062273A">
        <w:rPr>
          <w:rFonts w:ascii="Times New Roman" w:eastAsia="Times New Roman" w:hAnsi="Times New Roman" w:cs="Times New Roman"/>
          <w:b/>
          <w:bCs/>
          <w:sz w:val="28"/>
          <w:szCs w:val="28"/>
          <w:u w:val="single"/>
          <w:lang w:val="nl-NL"/>
        </w:rPr>
        <w:t>I. YÊU CẦU CẦN ĐẠT:</w:t>
      </w:r>
    </w:p>
    <w:p w14:paraId="403F88B2" w14:textId="6ED587C8" w:rsidR="0062273A" w:rsidRPr="0062273A" w:rsidRDefault="0062273A" w:rsidP="0062273A">
      <w:pPr>
        <w:spacing w:line="288" w:lineRule="auto"/>
        <w:ind w:firstLine="360"/>
        <w:jc w:val="both"/>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 kĩ năng</w:t>
      </w:r>
      <w:r w:rsidRPr="0062273A">
        <w:rPr>
          <w:rFonts w:ascii="Times New Roman" w:eastAsia="Times New Roman" w:hAnsi="Times New Roman" w:cs="Times New Roman"/>
          <w:b/>
          <w:sz w:val="28"/>
          <w:szCs w:val="28"/>
          <w:lang w:val="nl-NL"/>
        </w:rPr>
        <w:t xml:space="preserve">: </w:t>
      </w:r>
    </w:p>
    <w:p w14:paraId="606BEF7A" w14:textId="3F1F9D10" w:rsid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Tóm tắt được những nội dung chính đã học dưới dạng sơ đồ.</w:t>
      </w:r>
    </w:p>
    <w:p w14:paraId="478F0CED" w14:textId="77777777" w:rsidR="0062273A" w:rsidRPr="0062273A" w:rsidRDefault="0062273A" w:rsidP="0062273A">
      <w:pPr>
        <w:spacing w:line="288"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62273A">
        <w:rPr>
          <w:rFonts w:ascii="Times New Roman" w:hAnsi="Times New Roman" w:cs="Times New Roman"/>
          <w:sz w:val="28"/>
          <w:szCs w:val="28"/>
        </w:rPr>
        <w:t>- Vận dụng được kiến thức đã học đưa ra cách ứng xử trong tình huống.</w:t>
      </w:r>
    </w:p>
    <w:p w14:paraId="3AD93C5D" w14:textId="55EFBD9B" w:rsidR="0062273A" w:rsidRP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Nhận xét việc thực hiện được một số việc làm để phòng bệnh liên quan đến dinh dưỡng, sử dụng thực phẩm an toàn</w:t>
      </w:r>
    </w:p>
    <w:p w14:paraId="27CEFADB" w14:textId="77777777" w:rsidR="0062273A" w:rsidRP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xml:space="preserve">- </w:t>
      </w:r>
      <w:r w:rsidRPr="0062273A">
        <w:rPr>
          <w:rFonts w:ascii="Times New Roman" w:eastAsia="Times New Roman" w:hAnsi="Times New Roman" w:cs="Times New Roman"/>
          <w:bCs/>
          <w:sz w:val="28"/>
          <w:szCs w:val="28"/>
          <w:lang w:val="nl-NL"/>
        </w:rPr>
        <w:t>Chia sẻ về kết quả những việc bản thân đã thực hiện ở gia đình.</w:t>
      </w:r>
    </w:p>
    <w:p w14:paraId="4A7A6DBD" w14:textId="77777777" w:rsidR="0062273A" w:rsidRPr="0062273A" w:rsidRDefault="0062273A" w:rsidP="0062273A">
      <w:pPr>
        <w:autoSpaceDE w:val="0"/>
        <w:autoSpaceDN w:val="0"/>
        <w:adjustRightInd w:val="0"/>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Rèn luyện kĩ năng hoạt động trải nghiệm, qua đó góp phần phát triển năng lực khoa học</w:t>
      </w:r>
      <w:r w:rsidRPr="0062273A">
        <w:rPr>
          <w:rFonts w:ascii="Times New Roman" w:hAnsi="Times New Roman" w:cs="Times New Roman"/>
          <w:color w:val="000000"/>
          <w:sz w:val="28"/>
          <w:szCs w:val="28"/>
        </w:rPr>
        <w:t>.</w:t>
      </w:r>
    </w:p>
    <w:p w14:paraId="55D0BEC1"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2. Năng lực chung.</w:t>
      </w:r>
    </w:p>
    <w:p w14:paraId="4432DCD0"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sz w:val="28"/>
          <w:szCs w:val="28"/>
        </w:rPr>
        <w:t xml:space="preserve">- Năng lực tự chủ, tự học: </w:t>
      </w:r>
      <w:r w:rsidRPr="0062273A">
        <w:rPr>
          <w:rFonts w:ascii="Times New Roman" w:hAnsi="Times New Roman" w:cs="Times New Roman"/>
          <w:sz w:val="28"/>
          <w:szCs w:val="28"/>
          <w:shd w:val="clear" w:color="auto" w:fill="FFFFFF"/>
        </w:rPr>
        <w:t>Chủ động học tập, tìm hiểu nội dung bài học, biết lắng nghe và trả lời nội dung trong bài học.</w:t>
      </w:r>
    </w:p>
    <w:p w14:paraId="6E4DE436"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3D38E4DA"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Năng lực giao tiếp và hợp tác: Biết trao đổi, góp ý cùng bạn trong hoạt động nhóm.</w:t>
      </w:r>
    </w:p>
    <w:p w14:paraId="4AB05523"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3. Phẩm chất.</w:t>
      </w:r>
    </w:p>
    <w:p w14:paraId="69BF06AA"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nhân ái: Xây dựng tốt mối quan hệ thân thiện với bạn trong học tập và trải nghiệm.</w:t>
      </w:r>
    </w:p>
    <w:p w14:paraId="606F97A0"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418B63C"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trách nhiệm: Có ý thức trách nhiệm với lớp, tôn trọng tập thể.</w:t>
      </w:r>
    </w:p>
    <w:p w14:paraId="3313DEDC"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 xml:space="preserve">II. ĐỒ DÙNG DẠY HỌC </w:t>
      </w:r>
    </w:p>
    <w:p w14:paraId="1C596734"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Kế hoạch bài dạy, bài giảng Power point.</w:t>
      </w:r>
    </w:p>
    <w:p w14:paraId="2CD90218"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SGK và các thiết bị, học liệu phục vụ cho tiết dạy.</w:t>
      </w:r>
    </w:p>
    <w:p w14:paraId="2D949D5A" w14:textId="6FFB191F" w:rsidR="0062273A" w:rsidRDefault="0062273A" w:rsidP="0062273A">
      <w:pPr>
        <w:spacing w:line="288" w:lineRule="auto"/>
        <w:ind w:firstLine="360"/>
        <w:jc w:val="both"/>
        <w:outlineLvl w:val="0"/>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III. HOẠT ĐỘNG DẠY HỌC</w:t>
      </w:r>
    </w:p>
    <w:p w14:paraId="0EFFB9A5" w14:textId="79E14743" w:rsidR="0062273A" w:rsidRPr="0062273A" w:rsidRDefault="0062273A" w:rsidP="0062273A">
      <w:pPr>
        <w:spacing w:line="288" w:lineRule="auto"/>
        <w:ind w:firstLine="360"/>
        <w:jc w:val="center"/>
        <w:outlineLvl w:val="0"/>
        <w:rPr>
          <w:rFonts w:ascii="Times New Roman" w:eastAsia="Times New Roman" w:hAnsi="Times New Roman" w:cs="Times New Roman"/>
          <w:b/>
          <w:bCs/>
          <w:color w:val="FF0000"/>
          <w:sz w:val="28"/>
          <w:szCs w:val="28"/>
          <w:u w:val="single"/>
          <w:lang w:val="nl-NL"/>
        </w:rPr>
      </w:pPr>
      <w:r w:rsidRPr="0062273A">
        <w:rPr>
          <w:rFonts w:ascii="Times New Roman" w:eastAsia="Times New Roman" w:hAnsi="Times New Roman" w:cs="Times New Roman"/>
          <w:b/>
          <w:color w:val="FF0000"/>
          <w:sz w:val="28"/>
          <w:szCs w:val="28"/>
        </w:rPr>
        <w:lastRenderedPageBreak/>
        <w:t>TIẾT 1: NGÀY DẠY:5/4/2024</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84"/>
        <w:gridCol w:w="510"/>
        <w:gridCol w:w="4009"/>
      </w:tblGrid>
      <w:tr w:rsidR="0062273A" w:rsidRPr="0062273A" w14:paraId="1933E566" w14:textId="77777777" w:rsidTr="008501A8">
        <w:tc>
          <w:tcPr>
            <w:tcW w:w="6147" w:type="dxa"/>
            <w:gridSpan w:val="3"/>
            <w:tcBorders>
              <w:bottom w:val="dashed" w:sz="4" w:space="0" w:color="auto"/>
            </w:tcBorders>
          </w:tcPr>
          <w:p w14:paraId="39654636" w14:textId="77777777" w:rsidR="0062273A" w:rsidRPr="0062273A" w:rsidRDefault="0062273A" w:rsidP="008501A8">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giáo viên</w:t>
            </w:r>
          </w:p>
        </w:tc>
        <w:tc>
          <w:tcPr>
            <w:tcW w:w="4009" w:type="dxa"/>
            <w:tcBorders>
              <w:bottom w:val="dashed" w:sz="4" w:space="0" w:color="auto"/>
            </w:tcBorders>
          </w:tcPr>
          <w:p w14:paraId="7D434826" w14:textId="77777777" w:rsidR="0062273A" w:rsidRPr="0062273A" w:rsidRDefault="0062273A" w:rsidP="008501A8">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học sinh</w:t>
            </w:r>
          </w:p>
        </w:tc>
      </w:tr>
      <w:tr w:rsidR="0062273A" w:rsidRPr="0062273A" w14:paraId="0160043D" w14:textId="77777777" w:rsidTr="008501A8">
        <w:tc>
          <w:tcPr>
            <w:tcW w:w="10156" w:type="dxa"/>
            <w:gridSpan w:val="4"/>
            <w:tcBorders>
              <w:bottom w:val="dashed" w:sz="4" w:space="0" w:color="auto"/>
            </w:tcBorders>
          </w:tcPr>
          <w:p w14:paraId="55B7A5C9" w14:textId="3EEE5865" w:rsidR="0062273A" w:rsidRPr="0062273A" w:rsidRDefault="0062273A" w:rsidP="008501A8">
            <w:pPr>
              <w:spacing w:line="288" w:lineRule="auto"/>
              <w:jc w:val="both"/>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w:t>
            </w:r>
            <w:r w:rsidRPr="0062273A">
              <w:rPr>
                <w:rFonts w:ascii="Times New Roman" w:eastAsia="Times New Roman" w:hAnsi="Times New Roman" w:cs="Times New Roman"/>
                <w:bCs/>
                <w:i/>
                <w:color w:val="FF0000"/>
                <w:sz w:val="28"/>
                <w:szCs w:val="28"/>
                <w:lang w:val="nl-NL"/>
              </w:rPr>
              <w:t>3P</w:t>
            </w:r>
          </w:p>
        </w:tc>
      </w:tr>
      <w:tr w:rsidR="0062273A" w:rsidRPr="0062273A" w14:paraId="63A8CE54" w14:textId="77777777" w:rsidTr="008501A8">
        <w:tc>
          <w:tcPr>
            <w:tcW w:w="5637" w:type="dxa"/>
            <w:gridSpan w:val="2"/>
            <w:tcBorders>
              <w:bottom w:val="dashed" w:sz="4" w:space="0" w:color="auto"/>
            </w:tcBorders>
          </w:tcPr>
          <w:p w14:paraId="5B8F4112"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tổ chức trò chơi để khởi động bài học.</w:t>
            </w:r>
          </w:p>
          <w:p w14:paraId="21C03020"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502FFBC"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Câu 1: Không nên làm việc gì trong khi bơi?</w:t>
            </w:r>
          </w:p>
          <w:p w14:paraId="3F19AD68"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571E4E0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40A3C41F"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Câu 2: Cần làm việc gì trước khi xuống nước ?</w:t>
            </w:r>
          </w:p>
          <w:p w14:paraId="65A7BCD7"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F046D4D"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Câu 3: Nên làm gì để phòng chống tai nạn đuối nước? </w:t>
            </w:r>
          </w:p>
          <w:p w14:paraId="17E2241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598EC58B"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dẫn dắt vào bài mới.</w:t>
            </w:r>
          </w:p>
        </w:tc>
        <w:tc>
          <w:tcPr>
            <w:tcW w:w="4519" w:type="dxa"/>
            <w:gridSpan w:val="2"/>
            <w:tcBorders>
              <w:bottom w:val="dashed" w:sz="4" w:space="0" w:color="auto"/>
            </w:tcBorders>
          </w:tcPr>
          <w:p w14:paraId="553D3AC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tham gia trò chơi và trả lời câu hỏi</w:t>
            </w:r>
          </w:p>
          <w:p w14:paraId="29043FCE" w14:textId="77777777" w:rsidR="0062273A" w:rsidRPr="0062273A" w:rsidRDefault="0062273A" w:rsidP="008501A8">
            <w:pPr>
              <w:spacing w:line="288" w:lineRule="auto"/>
              <w:jc w:val="both"/>
              <w:rPr>
                <w:rFonts w:ascii="Times New Roman" w:eastAsia="Times New Roman" w:hAnsi="Times New Roman" w:cs="Times New Roman"/>
                <w:i/>
                <w:sz w:val="28"/>
                <w:szCs w:val="28"/>
                <w:lang w:val="nl-NL"/>
              </w:rPr>
            </w:pPr>
            <w:r w:rsidRPr="0062273A">
              <w:rPr>
                <w:rFonts w:ascii="Times New Roman" w:eastAsia="Times New Roman" w:hAnsi="Times New Roman" w:cs="Times New Roman"/>
                <w:i/>
                <w:sz w:val="28"/>
                <w:szCs w:val="28"/>
                <w:lang w:val="nl-NL"/>
              </w:rPr>
              <w:t>+ Xuống bể bơi một mình khi không có người giám sát. Nô đùa trong khi bơi. Nhảy cắm đầu. ....</w:t>
            </w:r>
          </w:p>
          <w:p w14:paraId="23108A12" w14:textId="77777777" w:rsidR="0062273A" w:rsidRPr="0062273A" w:rsidRDefault="0062273A" w:rsidP="008501A8">
            <w:pPr>
              <w:spacing w:line="288" w:lineRule="auto"/>
              <w:jc w:val="both"/>
              <w:rPr>
                <w:rFonts w:ascii="Times New Roman" w:eastAsia="Times New Roman" w:hAnsi="Times New Roman" w:cs="Times New Roman"/>
                <w:i/>
                <w:sz w:val="28"/>
                <w:szCs w:val="28"/>
                <w:lang w:val="nl-NL"/>
              </w:rPr>
            </w:pPr>
            <w:r w:rsidRPr="0062273A">
              <w:rPr>
                <w:rFonts w:ascii="Times New Roman" w:eastAsia="Times New Roman" w:hAnsi="Times New Roman" w:cs="Times New Roman"/>
                <w:i/>
                <w:sz w:val="28"/>
                <w:szCs w:val="28"/>
                <w:lang w:val="nl-NL"/>
              </w:rPr>
              <w:t>+ Tắm tráng trước khi xuống nước. Khởi động trước khi xuống nước.</w:t>
            </w:r>
          </w:p>
          <w:p w14:paraId="4C8D8BE9" w14:textId="77777777" w:rsidR="0062273A" w:rsidRPr="0062273A" w:rsidRDefault="0062273A" w:rsidP="008501A8">
            <w:pPr>
              <w:spacing w:line="288" w:lineRule="auto"/>
              <w:jc w:val="both"/>
              <w:rPr>
                <w:rFonts w:ascii="Times New Roman" w:hAnsi="Times New Roman" w:cs="Times New Roman"/>
                <w:i/>
                <w:color w:val="000000"/>
                <w:sz w:val="28"/>
                <w:szCs w:val="28"/>
                <w:shd w:val="clear" w:color="auto" w:fill="FFFFFF"/>
              </w:rPr>
            </w:pPr>
            <w:r w:rsidRPr="0062273A">
              <w:rPr>
                <w:rFonts w:ascii="Times New Roman" w:hAnsi="Times New Roman" w:cs="Times New Roman"/>
                <w:i/>
                <w:sz w:val="28"/>
                <w:szCs w:val="28"/>
                <w:lang w:val="nl-NL"/>
              </w:rPr>
              <w:t xml:space="preserve">+ Không chơi đùa gần ao, sông, suối. </w:t>
            </w:r>
            <w:r w:rsidRPr="0062273A">
              <w:rPr>
                <w:rFonts w:ascii="Times New Roman" w:hAnsi="Times New Roman" w:cs="Times New Roman"/>
                <w:i/>
                <w:color w:val="000000"/>
                <w:sz w:val="28"/>
                <w:szCs w:val="28"/>
                <w:shd w:val="clear" w:color="auto" w:fill="FFFFFF"/>
              </w:rPr>
              <w:t>đi qua, lại gần nơi có dòng nước lớn, các nơi ngập nước.</w:t>
            </w:r>
          </w:p>
          <w:p w14:paraId="6D3D4C66"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7E799F55" w14:textId="77777777" w:rsidTr="008501A8">
        <w:tc>
          <w:tcPr>
            <w:tcW w:w="10156" w:type="dxa"/>
            <w:gridSpan w:val="4"/>
            <w:tcBorders>
              <w:top w:val="dashed" w:sz="4" w:space="0" w:color="auto"/>
              <w:bottom w:val="dashed" w:sz="4" w:space="0" w:color="auto"/>
            </w:tcBorders>
          </w:tcPr>
          <w:p w14:paraId="3A55891B" w14:textId="1C67CD49" w:rsidR="0062273A" w:rsidRPr="0062273A" w:rsidRDefault="0062273A" w:rsidP="0062273A">
            <w:pPr>
              <w:spacing w:line="288" w:lineRule="auto"/>
              <w:jc w:val="both"/>
              <w:rPr>
                <w:rFonts w:ascii="Times New Roman" w:eastAsia="Times New Roman" w:hAnsi="Times New Roman" w:cs="Times New Roman"/>
                <w:b/>
                <w:bCs/>
                <w:iCs/>
                <w:sz w:val="28"/>
                <w:szCs w:val="28"/>
                <w:lang w:val="nl-NL"/>
              </w:rPr>
            </w:pPr>
            <w:r w:rsidRPr="0062273A">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Khám phá</w:t>
            </w:r>
            <w:r w:rsidRPr="0062273A">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w:t>
            </w:r>
            <w:r w:rsidRPr="0062273A">
              <w:rPr>
                <w:rFonts w:ascii="Times New Roman" w:eastAsia="Times New Roman" w:hAnsi="Times New Roman" w:cs="Times New Roman"/>
                <w:bCs/>
                <w:i/>
                <w:iCs/>
                <w:color w:val="FF0000"/>
                <w:sz w:val="28"/>
                <w:szCs w:val="28"/>
                <w:lang w:val="nl-NL"/>
              </w:rPr>
              <w:t>30p</w:t>
            </w:r>
          </w:p>
        </w:tc>
      </w:tr>
      <w:tr w:rsidR="0062273A" w:rsidRPr="0062273A" w14:paraId="4CC71A93" w14:textId="77777777" w:rsidTr="008501A8">
        <w:tc>
          <w:tcPr>
            <w:tcW w:w="5353" w:type="dxa"/>
            <w:tcBorders>
              <w:top w:val="dashed" w:sz="4" w:space="0" w:color="auto"/>
              <w:bottom w:val="dashed" w:sz="4" w:space="0" w:color="auto"/>
            </w:tcBorders>
          </w:tcPr>
          <w:p w14:paraId="1AE27E83" w14:textId="77777777" w:rsidR="0062273A" w:rsidRPr="0062273A" w:rsidRDefault="0062273A" w:rsidP="008501A8">
            <w:pPr>
              <w:jc w:val="both"/>
              <w:rPr>
                <w:rFonts w:ascii="Times New Roman" w:hAnsi="Times New Roman" w:cs="Times New Roman"/>
                <w:b/>
                <w:bCs/>
                <w:sz w:val="28"/>
                <w:szCs w:val="28"/>
                <w:lang w:val="nl-NL"/>
              </w:rPr>
            </w:pPr>
            <w:r w:rsidRPr="0062273A">
              <w:rPr>
                <w:rFonts w:ascii="Times New Roman" w:hAnsi="Times New Roman" w:cs="Times New Roman"/>
                <w:b/>
                <w:bCs/>
                <w:sz w:val="28"/>
                <w:szCs w:val="28"/>
                <w:lang w:val="nl-NL"/>
              </w:rPr>
              <w:t xml:space="preserve">Hoạt động 1: Thảo luận về chủ đề: Con người và sức khỏe. </w:t>
            </w:r>
          </w:p>
          <w:p w14:paraId="7E1C1A2A" w14:textId="77777777" w:rsidR="0062273A" w:rsidRPr="0062273A" w:rsidRDefault="0062273A" w:rsidP="008501A8">
            <w:pPr>
              <w:jc w:val="both"/>
              <w:rPr>
                <w:rFonts w:ascii="Times New Roman" w:hAnsi="Times New Roman" w:cs="Times New Roman"/>
                <w:b/>
                <w:bCs/>
                <w:sz w:val="28"/>
                <w:szCs w:val="28"/>
                <w:lang w:val="nl-NL"/>
              </w:rPr>
            </w:pPr>
            <w:r w:rsidRPr="0062273A">
              <w:rPr>
                <w:rFonts w:ascii="Times New Roman" w:hAnsi="Times New Roman" w:cs="Times New Roman"/>
                <w:b/>
                <w:bCs/>
                <w:sz w:val="28"/>
                <w:szCs w:val="28"/>
                <w:lang w:val="nl-NL"/>
              </w:rPr>
              <w:t>1. Chia sẻ với bạn một số nội dung theo gợi ý ở sơ đồ.</w:t>
            </w:r>
          </w:p>
          <w:p w14:paraId="1724AE67"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3 nhóm yêu cầu HS chia sẽ với bạn một số nội dung theo gợi ý ở sơ đồ theo phân công của GV:</w:t>
            </w:r>
          </w:p>
          <w:p w14:paraId="754363A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Nhóm 1: Dinh dưỡng ở con người.</w:t>
            </w:r>
          </w:p>
          <w:p w14:paraId="3554083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Nhóm 2: Bệnh liên quan đến dinh dưỡng.</w:t>
            </w:r>
          </w:p>
          <w:p w14:paraId="73CCFA1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xml:space="preserve">+ Nhóm 3: Phòng tránh đuối nước. </w:t>
            </w:r>
          </w:p>
          <w:p w14:paraId="19A2BD0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lang w:val="vi-VN" w:eastAsia="vi-VN"/>
              </w:rPr>
              <w:drawing>
                <wp:inline distT="0" distB="0" distL="0" distR="0" wp14:anchorId="0CAA84A9" wp14:editId="04AFECCA">
                  <wp:extent cx="3229583" cy="290857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
                            <a:extLst>
                              <a:ext uri="{28A0092B-C50C-407E-A947-70E740481C1C}">
                                <a14:useLocalDpi xmlns:a14="http://schemas.microsoft.com/office/drawing/2010/main" val="0"/>
                              </a:ext>
                            </a:extLst>
                          </a:blip>
                          <a:stretch>
                            <a:fillRect/>
                          </a:stretch>
                        </pic:blipFill>
                        <pic:spPr>
                          <a:xfrm>
                            <a:off x="0" y="0"/>
                            <a:ext cx="3242400" cy="2920113"/>
                          </a:xfrm>
                          <a:prstGeom prst="rect">
                            <a:avLst/>
                          </a:prstGeom>
                        </pic:spPr>
                      </pic:pic>
                    </a:graphicData>
                  </a:graphic>
                </wp:inline>
              </w:drawing>
            </w:r>
          </w:p>
          <w:p w14:paraId="1339FDB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2C76FAF"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28145F5F"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09B8E56"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5AB05660"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9EE989C"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11617C8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3F40BE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247A9A15"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0E75CB55"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58063C17"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023C31C0"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5A4D3BBC"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5FF982D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021DB0BA"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481186A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3672ED3"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087C3F0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218BACD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06737DA5"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17A7D0E0"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1C04E21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026349FB"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619D4B0"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180127C1"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7F5EC9FC"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7277D58F"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7A48C97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D600197"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mời các nhóm thảo luận </w:t>
            </w:r>
          </w:p>
          <w:p w14:paraId="0CBD2866"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đại diện các nhóm báo cáo kết quả.</w:t>
            </w:r>
          </w:p>
          <w:p w14:paraId="4FC3814F"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các nhóm khác nhận xét và đặt câu hỏi cho nhóm bạn</w:t>
            </w:r>
          </w:p>
          <w:p w14:paraId="1A448CA4" w14:textId="77777777" w:rsidR="0062273A" w:rsidRPr="0062273A" w:rsidRDefault="0062273A" w:rsidP="008501A8">
            <w:pPr>
              <w:spacing w:line="288" w:lineRule="auto"/>
              <w:jc w:val="both"/>
              <w:outlineLvl w:val="0"/>
              <w:rPr>
                <w:rFonts w:ascii="Times New Roman" w:eastAsia="Times New Roman" w:hAnsi="Times New Roman" w:cs="Times New Roman"/>
                <w:b/>
                <w:bCs/>
                <w:i/>
                <w:sz w:val="28"/>
                <w:szCs w:val="28"/>
                <w:lang w:val="nl-NL"/>
              </w:rPr>
            </w:pPr>
            <w:r w:rsidRPr="0062273A">
              <w:rPr>
                <w:rFonts w:ascii="Times New Roman" w:eastAsia="Times New Roman" w:hAnsi="Times New Roman" w:cs="Times New Roman"/>
                <w:bCs/>
                <w:sz w:val="28"/>
                <w:szCs w:val="28"/>
                <w:lang w:val="nl-NL"/>
              </w:rPr>
              <w:t xml:space="preserve">- GV nhận xét chung. </w:t>
            </w:r>
          </w:p>
        </w:tc>
        <w:tc>
          <w:tcPr>
            <w:tcW w:w="4803" w:type="dxa"/>
            <w:gridSpan w:val="3"/>
            <w:tcBorders>
              <w:top w:val="dashed" w:sz="4" w:space="0" w:color="auto"/>
              <w:bottom w:val="dashed" w:sz="4" w:space="0" w:color="auto"/>
            </w:tcBorders>
          </w:tcPr>
          <w:p w14:paraId="52D43A5B"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2CF998A"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61420CDC"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B3DF8DF"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các nhóm làm việc theo phân công của GV.</w:t>
            </w:r>
          </w:p>
          <w:p w14:paraId="038144A7"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13372A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1: </w:t>
            </w:r>
          </w:p>
          <w:p w14:paraId="7DC1CB5A"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sz w:val="28"/>
                <w:szCs w:val="28"/>
                <w:lang w:val="nl-NL"/>
              </w:rPr>
              <w:t xml:space="preserve">- </w:t>
            </w:r>
            <w:r w:rsidRPr="0062273A">
              <w:rPr>
                <w:rFonts w:ascii="Times New Roman" w:hAnsi="Times New Roman" w:cs="Times New Roman"/>
                <w:color w:val="000000"/>
                <w:sz w:val="28"/>
                <w:szCs w:val="28"/>
                <w:shd w:val="clear" w:color="auto" w:fill="FFFFFF"/>
              </w:rPr>
              <w:t xml:space="preserve">Các thực phẩm, thức ăn thường được phân chia theo bốn nhóm chất dinh </w:t>
            </w:r>
            <w:r w:rsidRPr="0062273A">
              <w:rPr>
                <w:rFonts w:ascii="Times New Roman" w:hAnsi="Times New Roman" w:cs="Times New Roman"/>
                <w:color w:val="000000"/>
                <w:sz w:val="28"/>
                <w:szCs w:val="28"/>
                <w:shd w:val="clear" w:color="auto" w:fill="FFFFFF"/>
              </w:rPr>
              <w:lastRenderedPageBreak/>
              <w:t>dưỡng: chất bột đường, chất đạm, chất béo, vi-ta-min và chất khoáng.</w:t>
            </w:r>
          </w:p>
          <w:p w14:paraId="0EA32A5E"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Các chất dinh dưỡng giữ vai trò quan trọng đối với mọi hoạt động của cơ thể: cung cấp năng lượng cho các hoạt động sống, giúp cơ thể phát triển và lớn lên, giữ cho cơ thể khoẻ mạnh, chống lại bệnh tật.</w:t>
            </w:r>
          </w:p>
          <w:p w14:paraId="249D1691"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w:t>
            </w:r>
            <w:r w:rsidRPr="0062273A">
              <w:rPr>
                <w:rFonts w:ascii="Times New Roman" w:hAnsi="Times New Roman" w:cs="Times New Roman"/>
                <w:color w:val="000000"/>
                <w:sz w:val="28"/>
                <w:szCs w:val="28"/>
              </w:rPr>
              <w:t xml:space="preserve"> Để đảm bảo chế độ ăn uống cân bằng, lành mạnh cần ăn đủ bữa và nên:</w:t>
            </w:r>
          </w:p>
          <w:p w14:paraId="397777EA"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Phối hợp nhiều loại thức ăn.</w:t>
            </w:r>
          </w:p>
          <w:p w14:paraId="37403189"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Ăn rau xanh, quả chín và uống đủ nước.</w:t>
            </w:r>
          </w:p>
          <w:p w14:paraId="34B93354"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Sử dụng hợp lí thức ăn có nguồn gốc từ động vật và thực vật.</w:t>
            </w:r>
          </w:p>
          <w:p w14:paraId="3FF30032"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Sử dụng ít muối và đường.</w:t>
            </w:r>
          </w:p>
          <w:p w14:paraId="685B607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2: </w:t>
            </w:r>
          </w:p>
          <w:p w14:paraId="1490C16D"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14:paraId="1059204F" w14:textId="77777777" w:rsidR="0062273A" w:rsidRPr="0062273A" w:rsidRDefault="0062273A" w:rsidP="008501A8">
            <w:pPr>
              <w:spacing w:line="288" w:lineRule="auto"/>
              <w:jc w:val="both"/>
              <w:rPr>
                <w:rFonts w:ascii="Times New Roman" w:eastAsia="Times New Roman" w:hAnsi="Times New Roman" w:cs="Times New Roman"/>
                <w:color w:val="000000"/>
                <w:sz w:val="28"/>
                <w:szCs w:val="28"/>
              </w:rPr>
            </w:pPr>
            <w:r w:rsidRPr="0062273A">
              <w:rPr>
                <w:rFonts w:ascii="Times New Roman" w:hAnsi="Times New Roman" w:cs="Times New Roman"/>
                <w:color w:val="000000"/>
                <w:sz w:val="28"/>
                <w:szCs w:val="28"/>
                <w:shd w:val="clear" w:color="auto" w:fill="FFFFFF"/>
              </w:rPr>
              <w:t xml:space="preserve">- </w:t>
            </w:r>
            <w:r w:rsidRPr="0062273A">
              <w:rPr>
                <w:rFonts w:ascii="Times New Roman" w:hAnsi="Times New Roman" w:cs="Times New Roman"/>
                <w:color w:val="000000"/>
                <w:sz w:val="28"/>
                <w:szCs w:val="28"/>
              </w:rPr>
              <w:t xml:space="preserve">Để phòng tránh bệnh liên quan đến dinh dưỡng </w:t>
            </w:r>
            <w:proofErr w:type="gramStart"/>
            <w:r w:rsidRPr="0062273A">
              <w:rPr>
                <w:rFonts w:ascii="Times New Roman" w:hAnsi="Times New Roman" w:cs="Times New Roman"/>
                <w:color w:val="000000"/>
                <w:sz w:val="28"/>
                <w:szCs w:val="28"/>
              </w:rPr>
              <w:t>cần:</w:t>
            </w:r>
            <w:r w:rsidRPr="0062273A">
              <w:rPr>
                <w:rFonts w:ascii="Times New Roman" w:eastAsia="Times New Roman" w:hAnsi="Times New Roman" w:cs="Times New Roman"/>
                <w:color w:val="000000"/>
                <w:sz w:val="28"/>
                <w:szCs w:val="28"/>
              </w:rPr>
              <w:t>Ăn</w:t>
            </w:r>
            <w:proofErr w:type="gramEnd"/>
            <w:r w:rsidRPr="0062273A">
              <w:rPr>
                <w:rFonts w:ascii="Times New Roman" w:eastAsia="Times New Roman" w:hAnsi="Times New Roman" w:cs="Times New Roman"/>
                <w:color w:val="000000"/>
                <w:sz w:val="28"/>
                <w:szCs w:val="28"/>
              </w:rPr>
              <w:t xml:space="preserve"> đủ bữa và đủ các nhóm chất dinh dưỡng.Vận động cơ thể ít nhất 60 phút mỗi ngày.Theo dõi chiều cao và cân nặng cơ thể thường xuyên.Gặp bác sĩ để kiểm tra sức khoẻ nếu cơ thể có dấu </w:t>
            </w:r>
            <w:r w:rsidRPr="0062273A">
              <w:rPr>
                <w:rFonts w:ascii="Times New Roman" w:eastAsia="Times New Roman" w:hAnsi="Times New Roman" w:cs="Times New Roman"/>
                <w:color w:val="000000"/>
                <w:sz w:val="28"/>
                <w:szCs w:val="28"/>
              </w:rPr>
              <w:lastRenderedPageBreak/>
              <w:t>hiệu tăng cân hoặc giảm cân quá mức, mệt mỏi,...</w:t>
            </w:r>
          </w:p>
          <w:p w14:paraId="46392288"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Thực phẩm an toàn có một số dấu hiệu như màu sắc tươi; nguồn gốc, xuất xứ sản phẩm rõ ràng; còn trong thời hạn sử dụng; chế biến, bảo quản hợp vệ sinh.</w:t>
            </w:r>
          </w:p>
          <w:p w14:paraId="18EE9F37"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Nhóm 3</w:t>
            </w:r>
          </w:p>
          <w:p w14:paraId="155EB25C"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Một số bước để phán đoán tình huống có nguy cơ dẫn đến đuối nước: quan sát, phân tích thông tin, dự đoán các sự việc có thể xảy ra và thuyết phục các bạn tránh xa những nguy cơ.</w:t>
            </w:r>
          </w:p>
          <w:p w14:paraId="6CED41CB"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w:t>
            </w:r>
            <w:r w:rsidRPr="0062273A">
              <w:rPr>
                <w:rFonts w:ascii="Times New Roman" w:hAnsi="Times New Roman" w:cs="Times New Roman"/>
                <w:color w:val="000000"/>
                <w:sz w:val="28"/>
                <w:szCs w:val="28"/>
              </w:rPr>
              <w:t>Để phòng tránh đuối nước: Nên làm: học bơi và bơi ở những nơi an toàn, có phương tiện cứu hộ và người lớn giám sát; thực hiện đúng các quy định về an toàn khi tham gia giao thông đường thuỷ; che chắn bể chứa nước, rào kín ao, khu vực ngập nước.</w:t>
            </w:r>
          </w:p>
          <w:p w14:paraId="650208CC"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Không nên làm: chơi đùa gần, đi bơi ở hồ ao, sông, suối, biển; đi qua, lại gần nơi có dòng nước lớn, các nơi ngập nước.</w:t>
            </w:r>
          </w:p>
          <w:p w14:paraId="1A186449" w14:textId="77777777" w:rsidR="0062273A" w:rsidRPr="0062273A" w:rsidRDefault="0062273A" w:rsidP="008501A8">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Các nhóm thảo luận hoàn thành vào bảng nhóm </w:t>
            </w:r>
          </w:p>
          <w:p w14:paraId="34CC06C2"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báo cáo kết quả.</w:t>
            </w:r>
          </w:p>
          <w:p w14:paraId="122C09D6"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khác nhận xét nhóm bạn.</w:t>
            </w:r>
          </w:p>
          <w:p w14:paraId="3E82038D"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CCF0387"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2B3A7852" w14:textId="77777777" w:rsidTr="008501A8">
        <w:tc>
          <w:tcPr>
            <w:tcW w:w="5353" w:type="dxa"/>
            <w:tcBorders>
              <w:top w:val="dashed" w:sz="4" w:space="0" w:color="auto"/>
              <w:bottom w:val="dashed" w:sz="4" w:space="0" w:color="auto"/>
            </w:tcBorders>
          </w:tcPr>
          <w:p w14:paraId="0D534CA7"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Chia sẻ về kết quả những việc bản thân đã thực hiện ở gia đình.(làm việc cá nhân).</w:t>
            </w:r>
          </w:p>
          <w:p w14:paraId="4FB04E93"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2. Chia sẻ với bạn kết quả vận động những người trong gia đình thực hiện việc làm đề phòng các bệnh.</w:t>
            </w:r>
          </w:p>
          <w:p w14:paraId="39C3482D"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yêu cầu HS chia sẻ về kết quả trong quá trình vận động thành viên trong gia đình phòng các bệnh.</w:t>
            </w:r>
          </w:p>
          <w:p w14:paraId="13B4B9F8"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noProof/>
                <w:sz w:val="28"/>
                <w:szCs w:val="28"/>
                <w:lang w:val="vi-VN" w:eastAsia="vi-VN"/>
              </w:rPr>
              <w:drawing>
                <wp:inline distT="0" distB="0" distL="0" distR="0" wp14:anchorId="6C1BA6FF" wp14:editId="7BE26584">
                  <wp:extent cx="3239311" cy="12062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
                            <a:extLst>
                              <a:ext uri="{28A0092B-C50C-407E-A947-70E740481C1C}">
                                <a14:useLocalDpi xmlns:a14="http://schemas.microsoft.com/office/drawing/2010/main" val="0"/>
                              </a:ext>
                            </a:extLst>
                          </a:blip>
                          <a:stretch>
                            <a:fillRect/>
                          </a:stretch>
                        </pic:blipFill>
                        <pic:spPr>
                          <a:xfrm>
                            <a:off x="0" y="0"/>
                            <a:ext cx="3249019" cy="1209844"/>
                          </a:xfrm>
                          <a:prstGeom prst="rect">
                            <a:avLst/>
                          </a:prstGeom>
                        </pic:spPr>
                      </pic:pic>
                    </a:graphicData>
                  </a:graphic>
                </wp:inline>
              </w:drawing>
            </w:r>
          </w:p>
          <w:p w14:paraId="174F2DD9"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p>
          <w:p w14:paraId="539E8DA3"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p>
          <w:p w14:paraId="04AC7BB6"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p>
          <w:p w14:paraId="6812B242"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p>
          <w:p w14:paraId="304D7035"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
                <w:bCs/>
                <w:sz w:val="28"/>
                <w:szCs w:val="28"/>
                <w:lang w:val="nl-NL"/>
              </w:rPr>
              <w:t xml:space="preserve">- </w:t>
            </w:r>
            <w:r w:rsidRPr="0062273A">
              <w:rPr>
                <w:rFonts w:ascii="Times New Roman" w:eastAsia="Times New Roman" w:hAnsi="Times New Roman" w:cs="Times New Roman"/>
                <w:bCs/>
                <w:sz w:val="28"/>
                <w:szCs w:val="28"/>
                <w:lang w:val="nl-NL"/>
              </w:rPr>
              <w:t>GV yêu cầu HS nhận xét các việc bạn đã làm cùng người thân.</w:t>
            </w:r>
          </w:p>
          <w:p w14:paraId="25D6801D"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nhận xét động viên, khuyến khích HS cùng thực hiện những việc dễ làm, dễ thực hiện để phòng các bệnh. </w:t>
            </w:r>
          </w:p>
        </w:tc>
        <w:tc>
          <w:tcPr>
            <w:tcW w:w="4803" w:type="dxa"/>
            <w:gridSpan w:val="3"/>
            <w:tcBorders>
              <w:top w:val="dashed" w:sz="4" w:space="0" w:color="auto"/>
              <w:bottom w:val="dashed" w:sz="4" w:space="0" w:color="auto"/>
            </w:tcBorders>
          </w:tcPr>
          <w:p w14:paraId="30FDB0BA"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0F71A16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54960A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B0DD30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C650CF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6BAED7F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chia sẻ trước lớp.</w:t>
            </w:r>
          </w:p>
          <w:p w14:paraId="2D9EF039"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hAnsi="Times New Roman" w:cs="Times New Roman"/>
                <w:color w:val="000000"/>
                <w:sz w:val="28"/>
                <w:szCs w:val="28"/>
              </w:rPr>
              <w:t>Để phòng tránh bệnh liên quan đến dinh dưỡng gia đình em đã:</w:t>
            </w:r>
          </w:p>
          <w:p w14:paraId="4572930C"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Ăn đủ bữa và đủ các nhóm chất dinh dưỡng.</w:t>
            </w:r>
          </w:p>
          <w:p w14:paraId="5780131E"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Vận động cơ thể ít nhất 60 phút mỗi ngày.</w:t>
            </w:r>
          </w:p>
          <w:p w14:paraId="676A44FB"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Theo dõi chiều cao và cân nặng cơ thể thường xuyên.</w:t>
            </w:r>
            <w:r w:rsidRPr="0062273A">
              <w:rPr>
                <w:rFonts w:ascii="Times New Roman" w:eastAsia="Times New Roman" w:hAnsi="Times New Roman" w:cs="Times New Roman"/>
                <w:sz w:val="28"/>
                <w:szCs w:val="28"/>
                <w:lang w:val="nl-NL"/>
              </w:rPr>
              <w:t xml:space="preserve"> </w:t>
            </w:r>
          </w:p>
          <w:p w14:paraId="72E53E47"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Gặp bác sĩ để kiểm tra sức khoẻ nếu cơ thể có dấu hiệu tăng cân hoặc giảm cân quá mức, mệt mỏi,...</w:t>
            </w:r>
          </w:p>
          <w:p w14:paraId="5F93159D"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nhận xét phần trình bày của bạn.</w:t>
            </w:r>
          </w:p>
          <w:p w14:paraId="28B1109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BD526B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7D32A399" w14:textId="77777777" w:rsidTr="008501A8">
        <w:tc>
          <w:tcPr>
            <w:tcW w:w="10156" w:type="dxa"/>
            <w:gridSpan w:val="4"/>
            <w:tcBorders>
              <w:top w:val="dashed" w:sz="4" w:space="0" w:color="auto"/>
              <w:bottom w:val="dashed" w:sz="4" w:space="0" w:color="auto"/>
            </w:tcBorders>
          </w:tcPr>
          <w:p w14:paraId="503E32E0" w14:textId="29C31433" w:rsidR="0062273A" w:rsidRPr="00227310" w:rsidRDefault="0062273A" w:rsidP="00227310">
            <w:pPr>
              <w:spacing w:line="288" w:lineRule="auto"/>
              <w:jc w:val="both"/>
              <w:rPr>
                <w:rFonts w:ascii="Times New Roman" w:eastAsia="Times New Roman" w:hAnsi="Times New Roman" w:cs="Times New Roman"/>
                <w:b/>
                <w:color w:val="FF0000"/>
                <w:sz w:val="28"/>
                <w:szCs w:val="28"/>
                <w:lang w:val="nl-NL"/>
              </w:rPr>
            </w:pPr>
            <w:r w:rsidRPr="0062273A">
              <w:rPr>
                <w:rFonts w:ascii="Times New Roman" w:eastAsia="Times New Roman" w:hAnsi="Times New Roman" w:cs="Times New Roman"/>
                <w:b/>
                <w:sz w:val="28"/>
                <w:szCs w:val="28"/>
                <w:lang w:val="nl-NL"/>
              </w:rPr>
              <w:t>4. Vận dụng trải nghiệm</w:t>
            </w:r>
            <w:r w:rsidRPr="00227310">
              <w:rPr>
                <w:rFonts w:ascii="Times New Roman" w:eastAsia="Times New Roman" w:hAnsi="Times New Roman" w:cs="Times New Roman"/>
                <w:b/>
                <w:color w:val="FF0000"/>
                <w:sz w:val="28"/>
                <w:szCs w:val="28"/>
                <w:lang w:val="nl-NL"/>
              </w:rPr>
              <w:t>.</w:t>
            </w:r>
            <w:r w:rsidR="00227310" w:rsidRPr="00227310">
              <w:rPr>
                <w:rFonts w:ascii="Times New Roman" w:eastAsia="Times New Roman" w:hAnsi="Times New Roman" w:cs="Times New Roman"/>
                <w:b/>
                <w:color w:val="FF0000"/>
                <w:sz w:val="28"/>
                <w:szCs w:val="28"/>
                <w:lang w:val="nl-NL"/>
              </w:rPr>
              <w:t xml:space="preserve"> 2p</w:t>
            </w:r>
          </w:p>
        </w:tc>
      </w:tr>
      <w:tr w:rsidR="0062273A" w:rsidRPr="0062273A" w14:paraId="3AEA572C" w14:textId="77777777" w:rsidTr="008501A8">
        <w:tc>
          <w:tcPr>
            <w:tcW w:w="6147" w:type="dxa"/>
            <w:gridSpan w:val="3"/>
            <w:tcBorders>
              <w:top w:val="dashed" w:sz="4" w:space="0" w:color="auto"/>
              <w:bottom w:val="dashed" w:sz="4" w:space="0" w:color="auto"/>
            </w:tcBorders>
          </w:tcPr>
          <w:p w14:paraId="1ABB17D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GV tổ chức trò chơi “Ai nhanh ai đúng”</w:t>
            </w:r>
          </w:p>
          <w:p w14:paraId="168DBB3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GV chuẩn bị 4 bảng nhóm. </w:t>
            </w:r>
          </w:p>
          <w:p w14:paraId="56540459"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Chia lớp thành 4  nhóm. Và cùng thi một lượt tổng thời gian 2 phút.</w:t>
            </w:r>
          </w:p>
          <w:p w14:paraId="70379C3A"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Các nhóm thi nhau đưa ra các tên thức ăn thuộc 4 nhóm thức ăn: nhóm chất bột đường, nhóm chất béo, nhóm chất đạm, nhóm vitamin và chất khoáng. Sau 2 phút, nhóm nào nhiều đáp án đúng nhất nhóm đó thắng cuộc.</w:t>
            </w:r>
          </w:p>
          <w:p w14:paraId="20714B5E"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Nhận xét sau tiết dạy, dặn dò về nhà.</w:t>
            </w:r>
          </w:p>
        </w:tc>
        <w:tc>
          <w:tcPr>
            <w:tcW w:w="4009" w:type="dxa"/>
            <w:tcBorders>
              <w:top w:val="dashed" w:sz="4" w:space="0" w:color="auto"/>
              <w:bottom w:val="dashed" w:sz="4" w:space="0" w:color="auto"/>
            </w:tcBorders>
          </w:tcPr>
          <w:p w14:paraId="3565170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02309AF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DB5DD82"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Học sinh lắng nghe yêu cầu trò chơi.</w:t>
            </w:r>
          </w:p>
          <w:p w14:paraId="64FF8DA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tham gia trò chơi</w:t>
            </w:r>
          </w:p>
        </w:tc>
      </w:tr>
      <w:tr w:rsidR="0062273A" w:rsidRPr="0062273A" w14:paraId="6BEE395C" w14:textId="77777777" w:rsidTr="008501A8">
        <w:tc>
          <w:tcPr>
            <w:tcW w:w="10156" w:type="dxa"/>
            <w:gridSpan w:val="4"/>
            <w:tcBorders>
              <w:top w:val="dashed" w:sz="4" w:space="0" w:color="auto"/>
            </w:tcBorders>
          </w:tcPr>
          <w:p w14:paraId="4B1F1776" w14:textId="77777777" w:rsidR="0062273A" w:rsidRPr="0062273A" w:rsidRDefault="0062273A" w:rsidP="008501A8">
            <w:pPr>
              <w:spacing w:line="288" w:lineRule="auto"/>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lastRenderedPageBreak/>
              <w:t>IV. ĐIỀU CHỈNH SAU BÀI DẠY:</w:t>
            </w:r>
          </w:p>
          <w:p w14:paraId="02D3F9F7" w14:textId="77777777" w:rsidR="0062273A" w:rsidRPr="0062273A" w:rsidRDefault="0062273A" w:rsidP="008501A8">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19292205" w14:textId="77777777" w:rsidR="0062273A" w:rsidRPr="0062273A" w:rsidRDefault="0062273A" w:rsidP="008501A8">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5A0AD084" w14:textId="77777777" w:rsidR="0062273A" w:rsidRPr="0062273A" w:rsidRDefault="0062273A" w:rsidP="008501A8">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tc>
      </w:tr>
    </w:tbl>
    <w:p w14:paraId="2D1B5D5C" w14:textId="62466B2F" w:rsidR="0062273A" w:rsidRDefault="0062273A" w:rsidP="0062273A">
      <w:pPr>
        <w:pBdr>
          <w:bottom w:val="single" w:sz="6" w:space="1" w:color="auto"/>
        </w:pBdr>
        <w:spacing w:line="288" w:lineRule="auto"/>
        <w:jc w:val="center"/>
        <w:rPr>
          <w:rFonts w:ascii="Times New Roman" w:eastAsia="Times New Roman" w:hAnsi="Times New Roman" w:cs="Times New Roman"/>
          <w:sz w:val="28"/>
          <w:szCs w:val="28"/>
        </w:rPr>
      </w:pPr>
    </w:p>
    <w:p w14:paraId="11BB8768" w14:textId="59A28F31" w:rsidR="00227310" w:rsidRPr="00227310" w:rsidRDefault="00227310" w:rsidP="0062273A">
      <w:pPr>
        <w:spacing w:line="288" w:lineRule="auto"/>
        <w:jc w:val="center"/>
        <w:rPr>
          <w:rFonts w:ascii="Times New Roman" w:eastAsia="Times New Roman" w:hAnsi="Times New Roman" w:cs="Times New Roman"/>
          <w:color w:val="FF0000"/>
          <w:sz w:val="28"/>
          <w:szCs w:val="28"/>
        </w:rPr>
      </w:pPr>
      <w:r w:rsidRPr="00227310">
        <w:rPr>
          <w:rFonts w:ascii="Times New Roman" w:eastAsia="Times New Roman" w:hAnsi="Times New Roman" w:cs="Times New Roman"/>
          <w:color w:val="FF0000"/>
          <w:sz w:val="28"/>
          <w:szCs w:val="28"/>
        </w:rPr>
        <w:t>TIẾT 2: DAY VÀO TUẦN 30: NGÀY DAY: 8/4/2024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263"/>
        <w:gridCol w:w="4636"/>
      </w:tblGrid>
      <w:tr w:rsidR="0062273A" w:rsidRPr="0062273A" w14:paraId="501CD032" w14:textId="77777777" w:rsidTr="00227310">
        <w:tc>
          <w:tcPr>
            <w:tcW w:w="5205" w:type="dxa"/>
            <w:tcBorders>
              <w:bottom w:val="dashed" w:sz="4" w:space="0" w:color="auto"/>
            </w:tcBorders>
          </w:tcPr>
          <w:p w14:paraId="61193FCC" w14:textId="71A97923" w:rsidR="0062273A" w:rsidRPr="0062273A" w:rsidRDefault="0062273A" w:rsidP="008501A8">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sz w:val="28"/>
                <w:szCs w:val="28"/>
              </w:rPr>
              <w:br w:type="page"/>
            </w:r>
            <w:r w:rsidRPr="0062273A">
              <w:rPr>
                <w:rFonts w:ascii="Times New Roman" w:eastAsia="Times New Roman" w:hAnsi="Times New Roman" w:cs="Times New Roman"/>
                <w:b/>
                <w:sz w:val="28"/>
                <w:szCs w:val="28"/>
                <w:lang w:val="nl-NL"/>
              </w:rPr>
              <w:t>Hoạt động của giáo viên</w:t>
            </w:r>
          </w:p>
        </w:tc>
        <w:tc>
          <w:tcPr>
            <w:tcW w:w="4899" w:type="dxa"/>
            <w:gridSpan w:val="2"/>
            <w:tcBorders>
              <w:bottom w:val="dashed" w:sz="4" w:space="0" w:color="auto"/>
            </w:tcBorders>
          </w:tcPr>
          <w:p w14:paraId="20B16282" w14:textId="77777777" w:rsidR="0062273A" w:rsidRPr="0062273A" w:rsidRDefault="0062273A" w:rsidP="008501A8">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học sinh</w:t>
            </w:r>
          </w:p>
        </w:tc>
      </w:tr>
      <w:tr w:rsidR="0062273A" w:rsidRPr="0062273A" w14:paraId="2EA04179" w14:textId="77777777" w:rsidTr="008501A8">
        <w:tc>
          <w:tcPr>
            <w:tcW w:w="10104" w:type="dxa"/>
            <w:gridSpan w:val="3"/>
            <w:tcBorders>
              <w:bottom w:val="dashed" w:sz="4" w:space="0" w:color="auto"/>
            </w:tcBorders>
          </w:tcPr>
          <w:p w14:paraId="7FF6802D" w14:textId="13DAF98A" w:rsidR="0062273A" w:rsidRPr="00227310" w:rsidRDefault="0062273A" w:rsidP="008501A8">
            <w:pPr>
              <w:spacing w:line="288" w:lineRule="auto"/>
              <w:jc w:val="both"/>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
                <w:bCs/>
                <w:sz w:val="28"/>
                <w:szCs w:val="28"/>
                <w:lang w:val="nl-NL"/>
              </w:rPr>
              <w:t>1. Khởi động:</w:t>
            </w:r>
            <w:r w:rsidR="00227310" w:rsidRPr="00227310">
              <w:rPr>
                <w:rFonts w:ascii="Times New Roman" w:eastAsia="Times New Roman" w:hAnsi="Times New Roman" w:cs="Times New Roman"/>
                <w:bCs/>
                <w:i/>
                <w:color w:val="FF0000"/>
                <w:sz w:val="28"/>
                <w:szCs w:val="28"/>
                <w:lang w:val="nl-NL"/>
              </w:rPr>
              <w:t>3p</w:t>
            </w:r>
          </w:p>
        </w:tc>
      </w:tr>
      <w:tr w:rsidR="0062273A" w:rsidRPr="0062273A" w14:paraId="0EF32615" w14:textId="77777777" w:rsidTr="00227310">
        <w:tc>
          <w:tcPr>
            <w:tcW w:w="5468" w:type="dxa"/>
            <w:gridSpan w:val="2"/>
            <w:tcBorders>
              <w:bottom w:val="dashed" w:sz="4" w:space="0" w:color="auto"/>
            </w:tcBorders>
          </w:tcPr>
          <w:p w14:paraId="54FC9400"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tổ chức trò chơi để khởi động bài học. </w:t>
            </w:r>
          </w:p>
          <w:p w14:paraId="78C6A40E" w14:textId="77777777" w:rsidR="0062273A" w:rsidRPr="0062273A" w:rsidRDefault="0062273A" w:rsidP="008501A8">
            <w:pPr>
              <w:spacing w:line="288" w:lineRule="auto"/>
              <w:jc w:val="both"/>
              <w:outlineLvl w:val="0"/>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Cs/>
                <w:i/>
                <w:sz w:val="28"/>
                <w:szCs w:val="28"/>
                <w:lang w:val="nl-NL"/>
              </w:rPr>
              <w:t>Quan sát hình:</w:t>
            </w:r>
          </w:p>
          <w:p w14:paraId="7790A80A"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lang w:val="vi-VN" w:eastAsia="vi-VN"/>
              </w:rPr>
              <w:drawing>
                <wp:inline distT="0" distB="0" distL="0" distR="0" wp14:anchorId="375D73E9" wp14:editId="17348E55">
                  <wp:extent cx="3307404" cy="1857983"/>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
                            <a:extLst>
                              <a:ext uri="{28A0092B-C50C-407E-A947-70E740481C1C}">
                                <a14:useLocalDpi xmlns:a14="http://schemas.microsoft.com/office/drawing/2010/main" val="0"/>
                              </a:ext>
                            </a:extLst>
                          </a:blip>
                          <a:stretch>
                            <a:fillRect/>
                          </a:stretch>
                        </pic:blipFill>
                        <pic:spPr>
                          <a:xfrm>
                            <a:off x="0" y="0"/>
                            <a:ext cx="3312734" cy="1860977"/>
                          </a:xfrm>
                          <a:prstGeom prst="rect">
                            <a:avLst/>
                          </a:prstGeom>
                        </pic:spPr>
                      </pic:pic>
                    </a:graphicData>
                  </a:graphic>
                </wp:inline>
              </w:drawing>
            </w:r>
          </w:p>
          <w:p w14:paraId="038B8AB0" w14:textId="77777777" w:rsidR="0062273A" w:rsidRPr="0062273A" w:rsidRDefault="0062273A" w:rsidP="008501A8">
            <w:pPr>
              <w:spacing w:line="288" w:lineRule="auto"/>
              <w:jc w:val="both"/>
              <w:outlineLvl w:val="0"/>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Cs/>
                <w:i/>
                <w:sz w:val="28"/>
                <w:szCs w:val="28"/>
                <w:lang w:val="nl-NL"/>
              </w:rPr>
              <w:t>Sắp xếp các thức ăn, đồ uống vào 4 nhóm chất dinh dưỡng.</w:t>
            </w:r>
          </w:p>
          <w:p w14:paraId="1B54299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GV chia lớp thành 2 đội chơi, trong thời gian 2 phút đội nào hoàn thành trước và đúng đội đó sẽ giành chiến thắng.</w:t>
            </w:r>
          </w:p>
          <w:p w14:paraId="06CBC99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dẫn dắt vào bài mới.</w:t>
            </w:r>
          </w:p>
        </w:tc>
        <w:tc>
          <w:tcPr>
            <w:tcW w:w="4636" w:type="dxa"/>
            <w:tcBorders>
              <w:bottom w:val="dashed" w:sz="4" w:space="0" w:color="auto"/>
            </w:tcBorders>
          </w:tcPr>
          <w:p w14:paraId="5302646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DD196A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tham gia trò chơi. Quan sát hình và trả lời câu hỏi</w:t>
            </w:r>
          </w:p>
          <w:p w14:paraId="0C8CA3F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bột đường: Bánh mì, bún, </w:t>
            </w:r>
          </w:p>
          <w:p w14:paraId="0A79F4EC"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chất đạm: Lạc, nấm, trứng, tôm, cá.</w:t>
            </w:r>
          </w:p>
          <w:p w14:paraId="03B5C732"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chất béo: Lạc, dầu mè.</w:t>
            </w:r>
          </w:p>
          <w:p w14:paraId="6FA78B4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Vitamin và chất khoáng: rau cải, đu đủ, nước ép cà rốt</w:t>
            </w:r>
          </w:p>
          <w:p w14:paraId="0995F809"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5959266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4C22C237"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6C81836E"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F9C0FCB"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6116A9E6"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D80BD8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6478F8BC" w14:textId="77777777" w:rsidTr="008501A8">
        <w:tc>
          <w:tcPr>
            <w:tcW w:w="10104" w:type="dxa"/>
            <w:gridSpan w:val="3"/>
            <w:tcBorders>
              <w:top w:val="dashed" w:sz="4" w:space="0" w:color="auto"/>
              <w:bottom w:val="dashed" w:sz="4" w:space="0" w:color="auto"/>
            </w:tcBorders>
          </w:tcPr>
          <w:p w14:paraId="58197A62" w14:textId="3B737B93" w:rsidR="0062273A" w:rsidRPr="00227310" w:rsidRDefault="0062273A" w:rsidP="008501A8">
            <w:pPr>
              <w:spacing w:line="288" w:lineRule="auto"/>
              <w:jc w:val="both"/>
              <w:rPr>
                <w:rFonts w:ascii="Times New Roman" w:eastAsia="Times New Roman" w:hAnsi="Times New Roman" w:cs="Times New Roman"/>
                <w:b/>
                <w:bCs/>
                <w:iCs/>
                <w:sz w:val="28"/>
                <w:szCs w:val="28"/>
                <w:lang w:val="nl-NL"/>
              </w:rPr>
            </w:pPr>
            <w:r w:rsidRPr="0062273A">
              <w:rPr>
                <w:rFonts w:ascii="Times New Roman" w:eastAsia="Times New Roman" w:hAnsi="Times New Roman" w:cs="Times New Roman"/>
                <w:b/>
                <w:bCs/>
                <w:iCs/>
                <w:sz w:val="28"/>
                <w:szCs w:val="28"/>
                <w:lang w:val="nl-NL"/>
              </w:rPr>
              <w:lastRenderedPageBreak/>
              <w:t>2.</w:t>
            </w:r>
            <w:r w:rsidR="00227310">
              <w:rPr>
                <w:rFonts w:ascii="Times New Roman" w:eastAsia="Times New Roman" w:hAnsi="Times New Roman" w:cs="Times New Roman"/>
                <w:b/>
                <w:bCs/>
                <w:iCs/>
                <w:sz w:val="28"/>
                <w:szCs w:val="28"/>
                <w:lang w:val="nl-NL"/>
              </w:rPr>
              <w:t>Khám phá</w:t>
            </w:r>
            <w:r w:rsidRPr="00227310">
              <w:rPr>
                <w:rFonts w:ascii="Times New Roman" w:eastAsia="Times New Roman" w:hAnsi="Times New Roman" w:cs="Times New Roman"/>
                <w:bCs/>
                <w:i/>
                <w:iCs/>
                <w:color w:val="FF0000"/>
                <w:sz w:val="28"/>
                <w:szCs w:val="28"/>
                <w:lang w:val="nl-NL"/>
              </w:rPr>
              <w:t>:</w:t>
            </w:r>
            <w:r w:rsidR="00227310" w:rsidRPr="00227310">
              <w:rPr>
                <w:rFonts w:ascii="Times New Roman" w:eastAsia="Times New Roman" w:hAnsi="Times New Roman" w:cs="Times New Roman"/>
                <w:bCs/>
                <w:i/>
                <w:iCs/>
                <w:color w:val="FF0000"/>
                <w:sz w:val="28"/>
                <w:szCs w:val="28"/>
                <w:lang w:val="nl-NL"/>
              </w:rPr>
              <w:t>30p</w:t>
            </w:r>
          </w:p>
        </w:tc>
      </w:tr>
      <w:tr w:rsidR="0062273A" w:rsidRPr="0062273A" w14:paraId="764CBDAE" w14:textId="77777777" w:rsidTr="00227310">
        <w:tc>
          <w:tcPr>
            <w:tcW w:w="5468" w:type="dxa"/>
            <w:gridSpan w:val="2"/>
            <w:tcBorders>
              <w:top w:val="dashed" w:sz="4" w:space="0" w:color="auto"/>
              <w:bottom w:val="dashed" w:sz="4" w:space="0" w:color="auto"/>
            </w:tcBorders>
          </w:tcPr>
          <w:p w14:paraId="0FEB3D29"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 xml:space="preserve">Hoạt động 2: Xử lí tình huống </w:t>
            </w:r>
          </w:p>
          <w:p w14:paraId="4E9600D8"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3. Em sẽ khuyên bạn như thế nào.( làm việc nhóm).</w:t>
            </w:r>
          </w:p>
          <w:p w14:paraId="6BAB4C16"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đọc tình huống để khuyên bạn.</w:t>
            </w:r>
          </w:p>
          <w:p w14:paraId="2592DE3B"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thường xuyên không ăn rau, thích ăn đồ chiên, rán.</w:t>
            </w:r>
          </w:p>
          <w:p w14:paraId="0E644930"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không thường xuyên uống nước.</w:t>
            </w:r>
          </w:p>
          <w:p w14:paraId="3858826A"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hay ăn quà bán vỉa hè.</w:t>
            </w:r>
          </w:p>
          <w:p w14:paraId="368FFD6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rũ đi bơi ở ao hồ, sông suối.</w:t>
            </w:r>
          </w:p>
          <w:p w14:paraId="4CF8B9D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4 nhóm mỗi nhóm dựa vào kiến thức về vai trò các chất dinh dưỡng, phòng bệnh liên quan đến dinh dưỡng, vệ sinh an toàn thực phẩm và phòng tránh đuối nước đưa ra lời khuyên cho mỗi tình huống.</w:t>
            </w:r>
          </w:p>
          <w:p w14:paraId="7CFE8F7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4CD30666"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56A95131"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89CB25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E72C93C"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449EF8E2"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21BEDA22"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1C310A3"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2361FF3B"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01892EE3"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06D873A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8D8FE65"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77A4474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744FB4E7"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0DBE5A6"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7F05E226"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1FC1CBA2"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8ADDB31"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70BEE2BB"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60D0A68"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1D5515F8"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4388AEE"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836C35F"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17F1F778"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8AF75E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3E4B31C7"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65C179BB"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p>
          <w:p w14:paraId="4A67DDFD"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đại diện các nhóm báo cáo kết quả.</w:t>
            </w:r>
          </w:p>
          <w:p w14:paraId="0DBC11B3"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GV mời các nhóm khác nhận xét và đặt câu hỏi cho nhóm bạn.</w:t>
            </w:r>
          </w:p>
          <w:p w14:paraId="02FFAAE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các bạn bình chọn nhóm xử lí tình huống đưa ra lời khuyên hay nhất.</w:t>
            </w:r>
          </w:p>
          <w:p w14:paraId="254B9C6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chung.</w:t>
            </w:r>
          </w:p>
        </w:tc>
        <w:tc>
          <w:tcPr>
            <w:tcW w:w="4636" w:type="dxa"/>
            <w:tcBorders>
              <w:top w:val="dashed" w:sz="4" w:space="0" w:color="auto"/>
              <w:bottom w:val="dashed" w:sz="4" w:space="0" w:color="auto"/>
            </w:tcBorders>
          </w:tcPr>
          <w:p w14:paraId="60BC28BC"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D7394CE"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46207AE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6716CD9F"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đọc tình huống.</w:t>
            </w:r>
          </w:p>
          <w:p w14:paraId="70DB3C5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5A64E1D"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780F821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05FE276A"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023AC196"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321543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làm việc theo nhóm  thảo luận và đưa ra lời khuyên theo tình huống.</w:t>
            </w:r>
          </w:p>
          <w:p w14:paraId="50A76DDC" w14:textId="77777777" w:rsidR="0062273A" w:rsidRPr="0062273A" w:rsidRDefault="0062273A" w:rsidP="008501A8">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1: </w:t>
            </w:r>
            <w:r w:rsidRPr="0062273A">
              <w:rPr>
                <w:rFonts w:ascii="Times New Roman" w:eastAsia="Times New Roman" w:hAnsi="Times New Roman" w:cs="Times New Roman"/>
                <w:bCs/>
                <w:sz w:val="28"/>
                <w:szCs w:val="28"/>
                <w:lang w:val="nl-NL"/>
              </w:rPr>
              <w:t>Bạn thường xuyên không ăn rau, thích ăn đồ chiên, rán.</w:t>
            </w:r>
          </w:p>
          <w:p w14:paraId="422E7926"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bCs/>
                <w:sz w:val="28"/>
                <w:szCs w:val="28"/>
                <w:lang w:val="nl-NL"/>
              </w:rPr>
              <w:t>Lời khuyên:</w:t>
            </w:r>
            <w:r w:rsidRPr="0062273A">
              <w:rPr>
                <w:rFonts w:ascii="Times New Roman" w:hAnsi="Times New Roman" w:cs="Times New Roman"/>
                <w:color w:val="000000"/>
                <w:sz w:val="28"/>
                <w:szCs w:val="28"/>
                <w:shd w:val="clear" w:color="auto" w:fill="FFFFFF"/>
              </w:rPr>
              <w:t xml:space="preserve"> Thức ăn chiên rán, thức ăn nhanh cũng có nhiều năng lượng nhưng chứa chất béo không tốt cho cơ thể, nếu ăn nhiều sẽ bị mắc bệnh thừa cân béo phì. Rau xanh chứa nhiều vi-ta-min và chất khoáng làm tăng cường sức đề </w:t>
            </w:r>
            <w:r w:rsidRPr="0062273A">
              <w:rPr>
                <w:rFonts w:ascii="Times New Roman" w:hAnsi="Times New Roman" w:cs="Times New Roman"/>
                <w:color w:val="000000"/>
                <w:sz w:val="28"/>
                <w:szCs w:val="28"/>
                <w:shd w:val="clear" w:color="auto" w:fill="FFFFFF"/>
              </w:rPr>
              <w:lastRenderedPageBreak/>
              <w:t>kháng, giúp cơ thể chống lại bệnh tật và tiêu hóa tốt.</w:t>
            </w:r>
          </w:p>
          <w:p w14:paraId="0BEA73AF" w14:textId="77777777" w:rsidR="0062273A" w:rsidRPr="0062273A" w:rsidRDefault="0062273A" w:rsidP="008501A8">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2: </w:t>
            </w:r>
            <w:r w:rsidRPr="0062273A">
              <w:rPr>
                <w:rFonts w:ascii="Times New Roman" w:eastAsia="Times New Roman" w:hAnsi="Times New Roman" w:cs="Times New Roman"/>
                <w:bCs/>
                <w:sz w:val="28"/>
                <w:szCs w:val="28"/>
                <w:lang w:val="nl-NL"/>
              </w:rPr>
              <w:t>Bạn không thường xuyên uống nước.</w:t>
            </w:r>
          </w:p>
          <w:p w14:paraId="3C64C1FD"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bCs/>
                <w:sz w:val="28"/>
                <w:szCs w:val="28"/>
                <w:lang w:val="nl-NL"/>
              </w:rPr>
              <w:t xml:space="preserve">Lời khuyên: </w:t>
            </w:r>
            <w:r w:rsidRPr="0062273A">
              <w:rPr>
                <w:rFonts w:ascii="Times New Roman" w:hAnsi="Times New Roman" w:cs="Times New Roman"/>
                <w:color w:val="000000"/>
                <w:sz w:val="28"/>
                <w:szCs w:val="28"/>
                <w:shd w:val="clear" w:color="auto" w:fill="FFFFFF"/>
              </w:rPr>
              <w:t>Thiếu nước có thể gây ra các tác hại lâu dài như táo bón, giảm chức năng thận và sỏi thận, gây mệt mỏi, đau đầu và mất tập trung.</w:t>
            </w:r>
          </w:p>
          <w:p w14:paraId="0072D058"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3: </w:t>
            </w:r>
            <w:r w:rsidRPr="0062273A">
              <w:rPr>
                <w:rFonts w:ascii="Times New Roman" w:eastAsia="Times New Roman" w:hAnsi="Times New Roman" w:cs="Times New Roman"/>
                <w:bCs/>
                <w:sz w:val="28"/>
                <w:szCs w:val="28"/>
                <w:lang w:val="nl-NL"/>
              </w:rPr>
              <w:t>Bạn hay ăn quà bán vỉa hè.</w:t>
            </w:r>
          </w:p>
          <w:p w14:paraId="4FAF73BE" w14:textId="77777777" w:rsidR="0062273A" w:rsidRPr="0062273A" w:rsidRDefault="0062273A" w:rsidP="008501A8">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Lời khuyên: </w:t>
            </w:r>
            <w:r w:rsidRPr="0062273A">
              <w:rPr>
                <w:rFonts w:ascii="Times New Roman" w:hAnsi="Times New Roman" w:cs="Times New Roman"/>
                <w:color w:val="000000"/>
                <w:sz w:val="28"/>
                <w:szCs w:val="28"/>
                <w:shd w:val="clear" w:color="auto" w:fill="FFFFFF"/>
              </w:rPr>
              <w:t>Ăn quán vỉa hè không đảm bảo an toàn vệ sinh thực phẩm, nguyên liệu không rõ nguồn gốc, tiềm ẩn nguy cơ ngộ độc thực phẩm như đau bụng, đi ngoài, ... và thậm chí nguy hại đến tính mạng.</w:t>
            </w:r>
          </w:p>
          <w:p w14:paraId="18F82D93"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4: </w:t>
            </w:r>
            <w:r w:rsidRPr="0062273A">
              <w:rPr>
                <w:rFonts w:ascii="Times New Roman" w:eastAsia="Times New Roman" w:hAnsi="Times New Roman" w:cs="Times New Roman"/>
                <w:bCs/>
                <w:sz w:val="28"/>
                <w:szCs w:val="28"/>
                <w:lang w:val="nl-NL"/>
              </w:rPr>
              <w:t>Bạn rũ đi bơi ở ao hồ, sông suối.</w:t>
            </w:r>
          </w:p>
          <w:p w14:paraId="03F90E6A" w14:textId="77777777" w:rsidR="0062273A" w:rsidRPr="0062273A" w:rsidRDefault="0062273A" w:rsidP="008501A8">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Lời khuyên:</w:t>
            </w:r>
            <w:r w:rsidRPr="0062273A">
              <w:rPr>
                <w:rFonts w:ascii="Times New Roman" w:hAnsi="Times New Roman" w:cs="Times New Roman"/>
                <w:color w:val="000000"/>
                <w:sz w:val="28"/>
                <w:szCs w:val="28"/>
                <w:shd w:val="clear" w:color="auto" w:fill="FFFFFF"/>
              </w:rPr>
              <w:t xml:space="preserve"> Đi bơi ở ao hồ sông suối không có biện pháp cứu hộ an toàn và người lớn giám sát có khả năng cao bị đuối nước.</w:t>
            </w:r>
          </w:p>
          <w:p w14:paraId="04AA99DB"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đại diện trình bày kết quả thảo luận.</w:t>
            </w:r>
          </w:p>
          <w:p w14:paraId="1FDD138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7F42883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bình chọn.</w:t>
            </w:r>
          </w:p>
          <w:p w14:paraId="366FA67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7451844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 rút kinh nghiệm</w:t>
            </w:r>
          </w:p>
        </w:tc>
      </w:tr>
      <w:tr w:rsidR="0062273A" w:rsidRPr="0062273A" w14:paraId="4422274F" w14:textId="77777777" w:rsidTr="00227310">
        <w:tc>
          <w:tcPr>
            <w:tcW w:w="5468" w:type="dxa"/>
            <w:gridSpan w:val="2"/>
            <w:tcBorders>
              <w:top w:val="dashed" w:sz="4" w:space="0" w:color="auto"/>
              <w:bottom w:val="dashed" w:sz="4" w:space="0" w:color="auto"/>
            </w:tcBorders>
          </w:tcPr>
          <w:p w14:paraId="7915C268"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Hoạt động 3: Tự nhận xét đánh giá mức độ thực hiện một số việc làm.</w:t>
            </w:r>
          </w:p>
          <w:p w14:paraId="52CFF5E8"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4. Lựa chọn một trong ba mức độ:</w:t>
            </w:r>
          </w:p>
          <w:p w14:paraId="0F19B54D"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Thường xuyên; Thỉnh thoảng;Không bao giờ.</w:t>
            </w:r>
          </w:p>
          <w:p w14:paraId="684D13A7"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lang w:val="vi-VN" w:eastAsia="vi-VN"/>
              </w:rPr>
              <w:drawing>
                <wp:inline distT="0" distB="0" distL="0" distR="0" wp14:anchorId="564520CE" wp14:editId="35085514">
                  <wp:extent cx="3249038" cy="2373549"/>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0">
                            <a:extLst>
                              <a:ext uri="{28A0092B-C50C-407E-A947-70E740481C1C}">
                                <a14:useLocalDpi xmlns:a14="http://schemas.microsoft.com/office/drawing/2010/main" val="0"/>
                              </a:ext>
                            </a:extLst>
                          </a:blip>
                          <a:stretch>
                            <a:fillRect/>
                          </a:stretch>
                        </pic:blipFill>
                        <pic:spPr>
                          <a:xfrm>
                            <a:off x="0" y="0"/>
                            <a:ext cx="3256051" cy="2378672"/>
                          </a:xfrm>
                          <a:prstGeom prst="rect">
                            <a:avLst/>
                          </a:prstGeom>
                        </pic:spPr>
                      </pic:pic>
                    </a:graphicData>
                  </a:graphic>
                </wp:inline>
              </w:drawing>
            </w:r>
          </w:p>
          <w:p w14:paraId="6FF7CED9"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giải thích giúp HS và hiểu về sự khác nhau giữa ba mức độ.</w:t>
            </w:r>
          </w:p>
          <w:p w14:paraId="10C74B3A"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Thường xuyên: là việc làm có sự lặp lại theo kế hoạch đã định( không nhất thiết là hằng ngày).</w:t>
            </w:r>
          </w:p>
          <w:p w14:paraId="489DB53B" w14:textId="77777777" w:rsidR="0062273A" w:rsidRPr="0062273A" w:rsidRDefault="0062273A" w:rsidP="008501A8">
            <w:pPr>
              <w:spacing w:line="288" w:lineRule="auto"/>
              <w:jc w:val="both"/>
              <w:outlineLvl w:val="0"/>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Thỉnh thoảng: là việc làm có sự lặp lại nhưng rời rạc, không theo kế hoạch.</w:t>
            </w:r>
          </w:p>
          <w:p w14:paraId="653E6502"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Không bao giờ: là chưa thực hiện việc làm.</w:t>
            </w:r>
          </w:p>
          <w:p w14:paraId="25B5EFFE" w14:textId="77777777" w:rsidR="0062273A" w:rsidRPr="0062273A" w:rsidRDefault="0062273A" w:rsidP="008501A8">
            <w:pPr>
              <w:spacing w:line="288" w:lineRule="auto"/>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yêu cầu HS tự đánh các việc đã thực hiện theo bảng.</w:t>
            </w:r>
          </w:p>
          <w:p w14:paraId="4FC4BD30"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GV cho HS báo cáo kết quả đánh giá HS.</w:t>
            </w:r>
          </w:p>
          <w:p w14:paraId="499AB31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w:t>
            </w:r>
          </w:p>
        </w:tc>
        <w:tc>
          <w:tcPr>
            <w:tcW w:w="4636" w:type="dxa"/>
            <w:tcBorders>
              <w:top w:val="dashed" w:sz="4" w:space="0" w:color="auto"/>
              <w:bottom w:val="dashed" w:sz="4" w:space="0" w:color="auto"/>
            </w:tcBorders>
          </w:tcPr>
          <w:p w14:paraId="4ED4DB89"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56F6E55E"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58CA35BE"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- 1 HS đọc yêu cầu bài.</w:t>
            </w:r>
          </w:p>
          <w:p w14:paraId="607C97C2"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6D6D03C"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9FF50B6"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72C8117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0052B051"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7F42BBCF"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E2BF0BB"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6BF19D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5C4E1F4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C128AAF"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E5F35A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59994CB"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chú ý lắng nghe.</w:t>
            </w:r>
          </w:p>
          <w:p w14:paraId="3FEDFCC6"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807074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0AF165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47F908DB"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7D5A01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96A4BE0"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DED7D7C"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AF3BEDC"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thực hiện tự đánh giá các việc đã thực hiện.</w:t>
            </w:r>
          </w:p>
          <w:p w14:paraId="33EDDC5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báo cáo kết quả đánh giá.</w:t>
            </w:r>
          </w:p>
          <w:p w14:paraId="472A7D9F"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chú ý lắng nghe.</w:t>
            </w:r>
          </w:p>
        </w:tc>
      </w:tr>
      <w:tr w:rsidR="0062273A" w:rsidRPr="0062273A" w14:paraId="72707149" w14:textId="77777777" w:rsidTr="00227310">
        <w:tc>
          <w:tcPr>
            <w:tcW w:w="5468" w:type="dxa"/>
            <w:gridSpan w:val="2"/>
            <w:tcBorders>
              <w:top w:val="dashed" w:sz="4" w:space="0" w:color="auto"/>
              <w:bottom w:val="dashed" w:sz="4" w:space="0" w:color="auto"/>
            </w:tcBorders>
          </w:tcPr>
          <w:p w14:paraId="6D4AE6C6"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Hoạt động 4: Chia sẻ kết quả đánh giá và rút kinh nghiệm.</w:t>
            </w:r>
          </w:p>
          <w:p w14:paraId="6D843B67" w14:textId="77777777" w:rsidR="0062273A" w:rsidRPr="0062273A" w:rsidRDefault="0062273A" w:rsidP="008501A8">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5. Chia sẻ với bạn những việc làm em cần tiếp tục thay đổi để cơ thể khoẻ mạnh.</w:t>
            </w:r>
          </w:p>
          <w:p w14:paraId="04E7D9D4"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đọc yêu cầu.</w:t>
            </w:r>
          </w:p>
          <w:p w14:paraId="4D9C53C9" w14:textId="77777777" w:rsidR="0062273A" w:rsidRPr="0062273A" w:rsidRDefault="0062273A" w:rsidP="008501A8">
            <w:pPr>
              <w:spacing w:line="288" w:lineRule="auto"/>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viết ra những việc làm em cần thực hiện để cơ thể khoẻ mạnh.</w:t>
            </w:r>
          </w:p>
          <w:p w14:paraId="01472196"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20E0299F"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52A98018"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4BA3FB10"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6CE36AFA"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6B8BF4AD"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7336746D"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0B1D62E0"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0166E6CC"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63B0D528"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11EE5074"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7E9126D0"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218AEE01" w14:textId="77777777" w:rsidR="0062273A" w:rsidRPr="0062273A" w:rsidRDefault="0062273A" w:rsidP="008501A8">
            <w:pPr>
              <w:spacing w:line="288" w:lineRule="auto"/>
              <w:jc w:val="center"/>
              <w:outlineLvl w:val="0"/>
              <w:rPr>
                <w:rFonts w:ascii="Times New Roman" w:eastAsia="Times New Roman" w:hAnsi="Times New Roman" w:cs="Times New Roman"/>
                <w:bCs/>
                <w:sz w:val="28"/>
                <w:szCs w:val="28"/>
                <w:lang w:val="nl-NL"/>
              </w:rPr>
            </w:pPr>
          </w:p>
          <w:p w14:paraId="69D95A54" w14:textId="77777777" w:rsidR="0062273A" w:rsidRPr="0062273A" w:rsidRDefault="0062273A" w:rsidP="008501A8">
            <w:pPr>
              <w:spacing w:line="288" w:lineRule="auto"/>
              <w:outlineLvl w:val="0"/>
              <w:rPr>
                <w:rFonts w:ascii="Times New Roman" w:eastAsia="Times New Roman" w:hAnsi="Times New Roman" w:cs="Times New Roman"/>
                <w:bCs/>
                <w:sz w:val="28"/>
                <w:szCs w:val="28"/>
                <w:lang w:val="nl-NL"/>
              </w:rPr>
            </w:pPr>
          </w:p>
          <w:p w14:paraId="526B2AAC"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 nhân trình bày.</w:t>
            </w:r>
          </w:p>
          <w:p w14:paraId="7450E05F" w14:textId="77777777" w:rsidR="0062273A" w:rsidRPr="0062273A" w:rsidRDefault="0062273A" w:rsidP="008501A8">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cung cấp thêm một số việc làm để có cơ thể khoẻ mạnh.</w:t>
            </w:r>
          </w:p>
        </w:tc>
        <w:tc>
          <w:tcPr>
            <w:tcW w:w="4636" w:type="dxa"/>
            <w:tcBorders>
              <w:top w:val="dashed" w:sz="4" w:space="0" w:color="auto"/>
              <w:bottom w:val="dashed" w:sz="4" w:space="0" w:color="auto"/>
            </w:tcBorders>
          </w:tcPr>
          <w:p w14:paraId="5DBC9F2F"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833C5E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653B59F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30F699DE"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7F79A446"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- 1 HS đọc yêu cầu bài.</w:t>
            </w:r>
          </w:p>
          <w:p w14:paraId="78A00E5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thực hiện:</w:t>
            </w:r>
          </w:p>
          <w:p w14:paraId="2F52CB4A" w14:textId="77777777" w:rsidR="0062273A" w:rsidRPr="0062273A" w:rsidRDefault="0062273A" w:rsidP="008501A8">
            <w:pPr>
              <w:spacing w:line="288" w:lineRule="auto"/>
              <w:jc w:val="both"/>
              <w:rPr>
                <w:rFonts w:ascii="Times New Roman" w:hAnsi="Times New Roman" w:cs="Times New Roman"/>
                <w:color w:val="000000"/>
                <w:sz w:val="28"/>
                <w:szCs w:val="28"/>
              </w:rPr>
            </w:pPr>
            <w:r w:rsidRPr="0062273A">
              <w:rPr>
                <w:rFonts w:ascii="Times New Roman" w:eastAsia="Times New Roman" w:hAnsi="Times New Roman" w:cs="Times New Roman"/>
                <w:sz w:val="28"/>
                <w:szCs w:val="28"/>
                <w:lang w:val="nl-NL"/>
              </w:rPr>
              <w:t xml:space="preserve">Gợi ý: </w:t>
            </w:r>
            <w:r w:rsidRPr="0062273A">
              <w:rPr>
                <w:rFonts w:ascii="Times New Roman" w:hAnsi="Times New Roman" w:cs="Times New Roman"/>
                <w:color w:val="000000"/>
                <w:sz w:val="28"/>
                <w:szCs w:val="28"/>
              </w:rPr>
              <w:t>Để đảm bảo cơ thể khoẻ mạnh em nên:</w:t>
            </w:r>
          </w:p>
          <w:p w14:paraId="164DABD4" w14:textId="77777777" w:rsidR="0062273A" w:rsidRPr="0062273A" w:rsidRDefault="0062273A" w:rsidP="008501A8">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Phối hợp nhiều loại thức ăn, ăn rau xanh, quả chín và uống đủ nước.</w:t>
            </w:r>
          </w:p>
          <w:p w14:paraId="3CC5A49B" w14:textId="77777777" w:rsidR="0062273A" w:rsidRPr="0062273A" w:rsidRDefault="0062273A" w:rsidP="008501A8">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Sử dụng hợp lí thức ăn có nguồn gốc từ động vật và thực vật.</w:t>
            </w:r>
          </w:p>
          <w:p w14:paraId="054897D1" w14:textId="77777777" w:rsidR="0062273A" w:rsidRPr="0062273A" w:rsidRDefault="0062273A" w:rsidP="008501A8">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Sử dụng ít muối và đường.</w:t>
            </w:r>
          </w:p>
          <w:p w14:paraId="4CF4E7AB" w14:textId="77777777" w:rsidR="0062273A" w:rsidRPr="0062273A" w:rsidRDefault="0062273A" w:rsidP="008501A8">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Ăn các thực phẩm an toàn.</w:t>
            </w:r>
          </w:p>
          <w:p w14:paraId="6A68748B" w14:textId="77777777" w:rsidR="0062273A" w:rsidRPr="0062273A" w:rsidRDefault="0062273A" w:rsidP="008501A8">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Vận động cơ thể ít nhất 60 phút mỗi ngày.</w:t>
            </w:r>
          </w:p>
          <w:p w14:paraId="444BE824" w14:textId="77777777" w:rsidR="0062273A" w:rsidRPr="0062273A" w:rsidRDefault="0062273A" w:rsidP="008501A8">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Theo dõi chiều cao và cân nặng cơ thể thường xuyên.</w:t>
            </w:r>
          </w:p>
          <w:p w14:paraId="2F15794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hAnsi="Times New Roman" w:cs="Times New Roman"/>
                <w:color w:val="000000"/>
                <w:sz w:val="28"/>
                <w:szCs w:val="28"/>
              </w:rPr>
              <w:lastRenderedPageBreak/>
              <w:t xml:space="preserve">+ Gặp bác sĩ để kiểm tra sức khoẻ nếu cơ thể có dấu hiệu tăng cân hoặc giảm cân quá mức, mệt </w:t>
            </w:r>
            <w:proofErr w:type="gramStart"/>
            <w:r w:rsidRPr="0062273A">
              <w:rPr>
                <w:rFonts w:ascii="Times New Roman" w:hAnsi="Times New Roman" w:cs="Times New Roman"/>
                <w:color w:val="000000"/>
                <w:sz w:val="28"/>
                <w:szCs w:val="28"/>
              </w:rPr>
              <w:t>mỏi,...</w:t>
            </w:r>
            <w:proofErr w:type="gramEnd"/>
          </w:p>
          <w:p w14:paraId="65DA8E9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Cá nhân HS trình bày. </w:t>
            </w:r>
          </w:p>
          <w:p w14:paraId="0C9CB24A"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Cả lớp lắng nghe</w:t>
            </w:r>
          </w:p>
        </w:tc>
      </w:tr>
      <w:tr w:rsidR="0062273A" w:rsidRPr="0062273A" w14:paraId="1DF5AE04" w14:textId="77777777" w:rsidTr="008501A8">
        <w:tc>
          <w:tcPr>
            <w:tcW w:w="10104" w:type="dxa"/>
            <w:gridSpan w:val="3"/>
            <w:tcBorders>
              <w:top w:val="dashed" w:sz="4" w:space="0" w:color="auto"/>
              <w:bottom w:val="dashed" w:sz="4" w:space="0" w:color="auto"/>
            </w:tcBorders>
          </w:tcPr>
          <w:p w14:paraId="4B733644" w14:textId="62111FCF" w:rsidR="0062273A" w:rsidRPr="00227310" w:rsidRDefault="0062273A" w:rsidP="00227310">
            <w:pPr>
              <w:spacing w:line="288" w:lineRule="auto"/>
              <w:jc w:val="both"/>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lastRenderedPageBreak/>
              <w:t>4. Vận dụng trải nghiệm.</w:t>
            </w:r>
            <w:r w:rsidR="00227310">
              <w:rPr>
                <w:rFonts w:ascii="Times New Roman" w:eastAsia="Times New Roman" w:hAnsi="Times New Roman" w:cs="Times New Roman"/>
                <w:b/>
                <w:sz w:val="28"/>
                <w:szCs w:val="28"/>
                <w:lang w:val="nl-NL"/>
              </w:rPr>
              <w:t xml:space="preserve"> </w:t>
            </w:r>
            <w:r w:rsidR="00227310" w:rsidRPr="00227310">
              <w:rPr>
                <w:rFonts w:ascii="Times New Roman" w:eastAsia="Times New Roman" w:hAnsi="Times New Roman" w:cs="Times New Roman"/>
                <w:b/>
                <w:color w:val="FF0000"/>
                <w:sz w:val="28"/>
                <w:szCs w:val="28"/>
                <w:lang w:val="nl-NL"/>
              </w:rPr>
              <w:t>2p</w:t>
            </w:r>
          </w:p>
        </w:tc>
      </w:tr>
      <w:tr w:rsidR="0062273A" w:rsidRPr="0062273A" w14:paraId="6AEFC758" w14:textId="77777777" w:rsidTr="00227310">
        <w:tc>
          <w:tcPr>
            <w:tcW w:w="5205" w:type="dxa"/>
            <w:tcBorders>
              <w:top w:val="dashed" w:sz="4" w:space="0" w:color="auto"/>
              <w:bottom w:val="dashed" w:sz="4" w:space="0" w:color="auto"/>
            </w:tcBorders>
          </w:tcPr>
          <w:p w14:paraId="752184B9"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GV tổ chức trò chơi “Ai biết nhiều hơn”</w:t>
            </w:r>
          </w:p>
          <w:p w14:paraId="21EDB308"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Chia lớp thành các nhóm. Và cùng thi một lượt tổng thời gian 2 phút.</w:t>
            </w:r>
          </w:p>
          <w:p w14:paraId="36F9FD4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thi nhau đưa ra những ví vụ nên làm và không nên làm để cơ thể luôn khoẻ mạnh. Mỗi lần đưa ra câu đúng sẽ được nhận 1 hoa dán vào vị trí nhóm. Sau 2 phút, nhóm nào nhiều hoa nhất nhóm đó thắng cuộc.</w:t>
            </w:r>
          </w:p>
          <w:p w14:paraId="2F75FEDC"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Nhận xét sau tiết dạy, dặn dò về nhà.</w:t>
            </w:r>
          </w:p>
        </w:tc>
        <w:tc>
          <w:tcPr>
            <w:tcW w:w="4899" w:type="dxa"/>
            <w:gridSpan w:val="2"/>
            <w:tcBorders>
              <w:top w:val="dashed" w:sz="4" w:space="0" w:color="auto"/>
              <w:bottom w:val="dashed" w:sz="4" w:space="0" w:color="auto"/>
            </w:tcBorders>
          </w:tcPr>
          <w:p w14:paraId="5CBEF9A3"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257BD981"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B53E3EF"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7C5C18E5"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Học sinh chia nhóm và tham gia trò chơi.</w:t>
            </w:r>
          </w:p>
          <w:p w14:paraId="7433F78F"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08AD1839"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7386EC2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1A1E0C14"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p>
          <w:p w14:paraId="0DC21D6E" w14:textId="77777777" w:rsidR="0062273A" w:rsidRPr="0062273A" w:rsidRDefault="0062273A" w:rsidP="008501A8">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 rút kinh nghiệm</w:t>
            </w:r>
          </w:p>
        </w:tc>
      </w:tr>
      <w:tr w:rsidR="0062273A" w:rsidRPr="0062273A" w14:paraId="7FA64746" w14:textId="77777777" w:rsidTr="008501A8">
        <w:tc>
          <w:tcPr>
            <w:tcW w:w="10104" w:type="dxa"/>
            <w:gridSpan w:val="3"/>
            <w:tcBorders>
              <w:top w:val="dashed" w:sz="4" w:space="0" w:color="auto"/>
            </w:tcBorders>
          </w:tcPr>
          <w:p w14:paraId="0BBF78A1" w14:textId="77777777" w:rsidR="0062273A" w:rsidRPr="0062273A" w:rsidRDefault="0062273A" w:rsidP="008501A8">
            <w:pPr>
              <w:spacing w:line="288" w:lineRule="auto"/>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IV. ĐIỀU CHỈNH SAU BÀI DẠY:</w:t>
            </w:r>
          </w:p>
          <w:p w14:paraId="4B835D21" w14:textId="77777777" w:rsidR="0062273A" w:rsidRPr="0062273A" w:rsidRDefault="0062273A" w:rsidP="008501A8">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09988E03" w14:textId="77777777" w:rsidR="0062273A" w:rsidRPr="0062273A" w:rsidRDefault="0062273A" w:rsidP="008501A8">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3C8CC675" w14:textId="77777777" w:rsidR="0062273A" w:rsidRPr="0062273A" w:rsidRDefault="0062273A" w:rsidP="008501A8">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tc>
      </w:tr>
    </w:tbl>
    <w:p w14:paraId="2909414A" w14:textId="77777777" w:rsidR="0062273A" w:rsidRPr="007230BB" w:rsidRDefault="0062273A" w:rsidP="0062273A">
      <w:pPr>
        <w:spacing w:line="288" w:lineRule="auto"/>
        <w:rPr>
          <w:rFonts w:ascii="Times New Roman" w:hAnsi="Times New Roman" w:cs="Times New Roman"/>
          <w:sz w:val="28"/>
          <w:szCs w:val="28"/>
        </w:rPr>
      </w:pPr>
    </w:p>
    <w:p w14:paraId="4B2CC485" w14:textId="77777777" w:rsidR="00E65DCF" w:rsidRPr="00651C74" w:rsidRDefault="00E65DCF" w:rsidP="00E65DCF">
      <w:pPr>
        <w:spacing w:line="288" w:lineRule="auto"/>
        <w:ind w:left="720" w:hanging="720"/>
        <w:rPr>
          <w:rFonts w:ascii="Times New Roman" w:eastAsia="Times New Roman" w:hAnsi="Times New Roman" w:cs="Times New Roman"/>
          <w:b/>
          <w:bCs/>
          <w:color w:val="FF0000"/>
          <w:sz w:val="28"/>
          <w:szCs w:val="28"/>
          <w:u w:val="single"/>
          <w:lang w:val="nl-NL"/>
        </w:rPr>
      </w:pPr>
      <w:r w:rsidRPr="007230BB">
        <w:rPr>
          <w:rFonts w:ascii="Times New Roman" w:eastAsia="Times New Roman" w:hAnsi="Times New Roman" w:cs="Times New Roman"/>
          <w:b/>
          <w:bCs/>
          <w:sz w:val="28"/>
          <w:szCs w:val="28"/>
          <w:u w:val="single"/>
          <w:lang w:val="nl-NL"/>
        </w:rPr>
        <w:t>`</w:t>
      </w:r>
      <w:r w:rsidRPr="00651C74">
        <w:rPr>
          <w:rFonts w:ascii="Times New Roman" w:eastAsia="Times New Roman" w:hAnsi="Times New Roman" w:cs="Times New Roman"/>
          <w:b/>
          <w:bCs/>
          <w:color w:val="FF0000"/>
          <w:sz w:val="28"/>
          <w:szCs w:val="28"/>
          <w:u w:val="single"/>
          <w:lang w:val="nl-NL"/>
        </w:rPr>
        <w:t>TUẦN 30</w:t>
      </w:r>
      <w:r w:rsidRPr="00651C74">
        <w:rPr>
          <w:rFonts w:ascii="Times New Roman" w:eastAsia="Times New Roman" w:hAnsi="Times New Roman" w:cs="Times New Roman"/>
          <w:b/>
          <w:bCs/>
          <w:color w:val="FF0000"/>
          <w:sz w:val="28"/>
          <w:szCs w:val="28"/>
          <w:lang w:val="nl-NL"/>
        </w:rPr>
        <w:t>:                     CHỦ ĐỀ 6: SINH VẬT VÀ MÔI TRƯỜNG</w:t>
      </w:r>
    </w:p>
    <w:p w14:paraId="0F7C084D" w14:textId="77777777" w:rsidR="00E65DCF" w:rsidRPr="00651C74" w:rsidRDefault="00E65DCF" w:rsidP="00E65DCF">
      <w:pPr>
        <w:spacing w:line="288" w:lineRule="auto"/>
        <w:ind w:left="720" w:hanging="720"/>
        <w:jc w:val="center"/>
        <w:rPr>
          <w:rFonts w:ascii="Times New Roman" w:eastAsia="Times New Roman" w:hAnsi="Times New Roman" w:cs="Times New Roman"/>
          <w:b/>
          <w:bCs/>
          <w:color w:val="FF0000"/>
          <w:sz w:val="28"/>
          <w:szCs w:val="28"/>
          <w:lang w:val="nl-NL"/>
        </w:rPr>
      </w:pPr>
      <w:r w:rsidRPr="00651C74">
        <w:rPr>
          <w:rFonts w:ascii="Times New Roman" w:eastAsia="Times New Roman" w:hAnsi="Times New Roman" w:cs="Times New Roman"/>
          <w:b/>
          <w:bCs/>
          <w:color w:val="FF0000"/>
          <w:sz w:val="28"/>
          <w:szCs w:val="28"/>
          <w:lang w:val="nl-NL"/>
        </w:rPr>
        <w:t xml:space="preserve">Bài 29: </w:t>
      </w:r>
      <w:r w:rsidRPr="00651C74">
        <w:rPr>
          <w:rFonts w:ascii="Times New Roman" w:eastAsia="Calibri" w:hAnsi="Times New Roman" w:cs="Times New Roman"/>
          <w:b/>
          <w:color w:val="FF0000"/>
          <w:sz w:val="28"/>
          <w:szCs w:val="28"/>
        </w:rPr>
        <w:t xml:space="preserve">CHUỖI THỨC ĂN TRONG TỰ NHIÊN </w:t>
      </w:r>
      <w:r w:rsidRPr="00651C74">
        <w:rPr>
          <w:rFonts w:ascii="Times New Roman" w:eastAsia="Times New Roman" w:hAnsi="Times New Roman" w:cs="Times New Roman"/>
          <w:b/>
          <w:bCs/>
          <w:color w:val="FF0000"/>
          <w:sz w:val="28"/>
          <w:szCs w:val="28"/>
          <w:lang w:val="nl-NL"/>
        </w:rPr>
        <w:t xml:space="preserve">(2TIẾT) </w:t>
      </w:r>
    </w:p>
    <w:p w14:paraId="24571E42" w14:textId="77777777" w:rsidR="00E65DCF" w:rsidRPr="00651C74" w:rsidRDefault="00E65DCF" w:rsidP="00E65DCF">
      <w:pPr>
        <w:spacing w:line="288" w:lineRule="auto"/>
        <w:ind w:left="720" w:hanging="720"/>
        <w:jc w:val="center"/>
        <w:rPr>
          <w:rFonts w:ascii="Times New Roman" w:eastAsia="Times New Roman" w:hAnsi="Times New Roman" w:cs="Times New Roman"/>
          <w:b/>
          <w:bCs/>
          <w:color w:val="FF0000"/>
          <w:sz w:val="28"/>
          <w:szCs w:val="28"/>
          <w:lang w:val="nl-NL"/>
        </w:rPr>
      </w:pPr>
    </w:p>
    <w:p w14:paraId="3D308ADD" w14:textId="77777777" w:rsidR="00E65DCF" w:rsidRPr="007230BB" w:rsidRDefault="00E65DCF" w:rsidP="00E65DCF">
      <w:pPr>
        <w:spacing w:line="288" w:lineRule="auto"/>
        <w:ind w:firstLine="360"/>
        <w:rPr>
          <w:rFonts w:ascii="Times New Roman" w:eastAsia="Times New Roman" w:hAnsi="Times New Roman" w:cs="Times New Roman"/>
          <w:b/>
          <w:sz w:val="28"/>
          <w:szCs w:val="28"/>
          <w:lang w:val="nl-NL"/>
        </w:rPr>
      </w:pPr>
      <w:r w:rsidRPr="007230BB">
        <w:rPr>
          <w:rFonts w:ascii="Times New Roman" w:eastAsia="Times New Roman" w:hAnsi="Times New Roman" w:cs="Times New Roman"/>
          <w:b/>
          <w:bCs/>
          <w:sz w:val="28"/>
          <w:szCs w:val="28"/>
          <w:u w:val="single"/>
          <w:lang w:val="nl-NL"/>
        </w:rPr>
        <w:lastRenderedPageBreak/>
        <w:t>I.Kiến thức, kĩ năng năng</w:t>
      </w:r>
      <w:r w:rsidRPr="007230BB">
        <w:rPr>
          <w:rFonts w:ascii="Times New Roman" w:eastAsia="Times New Roman" w:hAnsi="Times New Roman" w:cs="Times New Roman"/>
          <w:b/>
          <w:sz w:val="28"/>
          <w:szCs w:val="28"/>
          <w:lang w:val="nl-NL"/>
        </w:rPr>
        <w:t xml:space="preserve">: </w:t>
      </w:r>
    </w:p>
    <w:p w14:paraId="0A4C25AB" w14:textId="77777777" w:rsidR="00E65DCF" w:rsidRPr="007230BB" w:rsidRDefault="00E65DCF" w:rsidP="00E65DCF">
      <w:pPr>
        <w:autoSpaceDE w:val="0"/>
        <w:autoSpaceDN w:val="0"/>
        <w:adjustRightInd w:val="0"/>
        <w:spacing w:line="288" w:lineRule="auto"/>
        <w:ind w:firstLine="360"/>
        <w:jc w:val="both"/>
        <w:rPr>
          <w:rFonts w:ascii="Times New Roman" w:hAnsi="Times New Roman" w:cs="Times New Roman"/>
          <w:sz w:val="28"/>
          <w:szCs w:val="28"/>
        </w:rPr>
      </w:pPr>
      <w:r w:rsidRPr="007230BB">
        <w:rPr>
          <w:rFonts w:ascii="Times New Roman" w:hAnsi="Times New Roman" w:cs="Times New Roman"/>
          <w:sz w:val="28"/>
          <w:szCs w:val="28"/>
        </w:rPr>
        <w:t>- Nêu được mối liên hệ về mặt thức ăn giữa các sinh vật trong tự nhiên thông qua chuỗi thức ăn.</w:t>
      </w:r>
    </w:p>
    <w:p w14:paraId="264DBB62" w14:textId="77777777" w:rsidR="00E65DCF" w:rsidRPr="007230BB" w:rsidRDefault="00E65DCF" w:rsidP="00E65DCF">
      <w:pPr>
        <w:autoSpaceDE w:val="0"/>
        <w:autoSpaceDN w:val="0"/>
        <w:adjustRightInd w:val="0"/>
        <w:spacing w:line="288" w:lineRule="auto"/>
        <w:ind w:firstLine="360"/>
        <w:jc w:val="both"/>
        <w:rPr>
          <w:rFonts w:ascii="Times New Roman" w:hAnsi="Times New Roman" w:cs="Times New Roman"/>
          <w:sz w:val="28"/>
          <w:szCs w:val="28"/>
        </w:rPr>
      </w:pPr>
      <w:r w:rsidRPr="007230BB">
        <w:rPr>
          <w:rFonts w:ascii="Times New Roman" w:hAnsi="Times New Roman" w:cs="Times New Roman"/>
          <w:sz w:val="28"/>
          <w:szCs w:val="28"/>
        </w:rPr>
        <w:t>-- Vận dụng mối liên hệ về mặt thức ăn giữa các sinh vật trong tự nhiên thông qua chuỗi thức ăn để lập sơ đồ mô tả chuỗi thức ăn trong tự nhiên (sinh vật sống ở rừng, sinh vật sống ở biển).</w:t>
      </w:r>
    </w:p>
    <w:p w14:paraId="0F1A632A" w14:textId="77777777" w:rsidR="00E65DCF" w:rsidRPr="007230BB" w:rsidRDefault="00E65DCF" w:rsidP="00E65DCF">
      <w:pPr>
        <w:autoSpaceDE w:val="0"/>
        <w:autoSpaceDN w:val="0"/>
        <w:adjustRightInd w:val="0"/>
        <w:spacing w:line="288" w:lineRule="auto"/>
        <w:ind w:firstLine="360"/>
        <w:jc w:val="both"/>
        <w:rPr>
          <w:rFonts w:ascii="Times New Roman" w:hAnsi="Times New Roman" w:cs="Times New Roman"/>
          <w:sz w:val="28"/>
          <w:szCs w:val="28"/>
        </w:rPr>
      </w:pPr>
      <w:r w:rsidRPr="007230BB">
        <w:rPr>
          <w:rFonts w:ascii="Times New Roman" w:hAnsi="Times New Roman" w:cs="Times New Roman"/>
          <w:sz w:val="28"/>
          <w:szCs w:val="28"/>
        </w:rPr>
        <w:t>- Nêu được một số ví dụ về chuỗi thức ăn trong tự nhiên.</w:t>
      </w:r>
    </w:p>
    <w:p w14:paraId="025AFD75" w14:textId="77777777" w:rsidR="00E65DCF" w:rsidRPr="007230BB" w:rsidRDefault="00E65DCF" w:rsidP="00E65DCF">
      <w:pPr>
        <w:autoSpaceDE w:val="0"/>
        <w:autoSpaceDN w:val="0"/>
        <w:adjustRightInd w:val="0"/>
        <w:spacing w:line="288" w:lineRule="auto"/>
        <w:ind w:firstLine="360"/>
        <w:jc w:val="both"/>
        <w:rPr>
          <w:rFonts w:ascii="Times New Roman" w:hAnsi="Times New Roman" w:cs="Times New Roman"/>
          <w:sz w:val="28"/>
          <w:szCs w:val="28"/>
        </w:rPr>
      </w:pPr>
      <w:r w:rsidRPr="007230BB">
        <w:rPr>
          <w:rFonts w:ascii="Times New Roman" w:hAnsi="Times New Roman" w:cs="Times New Roman"/>
          <w:sz w:val="28"/>
          <w:szCs w:val="28"/>
        </w:rPr>
        <w:t>- Sử dụng được sơ đồ đơn giản để mô tả sinh vật này là thức ăn của sinh vật khác.</w:t>
      </w:r>
    </w:p>
    <w:p w14:paraId="77BA11A5" w14:textId="77777777" w:rsidR="00E65DCF" w:rsidRPr="007230BB" w:rsidRDefault="00E65DCF" w:rsidP="00E65DCF">
      <w:pPr>
        <w:autoSpaceDE w:val="0"/>
        <w:autoSpaceDN w:val="0"/>
        <w:adjustRightInd w:val="0"/>
        <w:spacing w:line="288" w:lineRule="auto"/>
        <w:ind w:firstLine="360"/>
        <w:jc w:val="both"/>
        <w:rPr>
          <w:rFonts w:ascii="Times New Roman" w:hAnsi="Times New Roman" w:cs="Times New Roman"/>
          <w:sz w:val="28"/>
          <w:szCs w:val="28"/>
        </w:rPr>
      </w:pPr>
      <w:r w:rsidRPr="007230BB">
        <w:rPr>
          <w:rFonts w:ascii="Times New Roman" w:hAnsi="Times New Roman" w:cs="Times New Roman"/>
          <w:sz w:val="28"/>
          <w:szCs w:val="28"/>
        </w:rPr>
        <w:t>- Rèn luyện kĩ năng làm hoạt động trải nghiệm, qua đó góp phần phát triển năng lực khoa học</w:t>
      </w:r>
      <w:r w:rsidRPr="007230BB">
        <w:rPr>
          <w:rFonts w:ascii="Times New Roman" w:hAnsi="Times New Roman" w:cs="Times New Roman"/>
          <w:color w:val="000000"/>
          <w:sz w:val="28"/>
          <w:szCs w:val="28"/>
        </w:rPr>
        <w:t>.</w:t>
      </w:r>
    </w:p>
    <w:p w14:paraId="3843E43A" w14:textId="77777777" w:rsidR="00E65DCF" w:rsidRPr="007230BB" w:rsidRDefault="00E65DCF" w:rsidP="00E65DCF">
      <w:pPr>
        <w:spacing w:line="288" w:lineRule="auto"/>
        <w:ind w:firstLine="360"/>
        <w:jc w:val="both"/>
        <w:rPr>
          <w:rFonts w:ascii="Times New Roman" w:eastAsia="Times New Roman" w:hAnsi="Times New Roman" w:cs="Times New Roman"/>
          <w:b/>
          <w:sz w:val="28"/>
          <w:szCs w:val="28"/>
        </w:rPr>
      </w:pPr>
      <w:r w:rsidRPr="007230BB">
        <w:rPr>
          <w:rFonts w:ascii="Times New Roman" w:eastAsia="Times New Roman" w:hAnsi="Times New Roman" w:cs="Times New Roman"/>
          <w:b/>
          <w:sz w:val="28"/>
          <w:szCs w:val="28"/>
        </w:rPr>
        <w:t>2. Năng lực chung.</w:t>
      </w:r>
    </w:p>
    <w:p w14:paraId="1F97443D"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pPr>
      <w:r w:rsidRPr="007230BB">
        <w:rPr>
          <w:rFonts w:ascii="Times New Roman" w:eastAsia="Times New Roman" w:hAnsi="Times New Roman" w:cs="Times New Roman"/>
          <w:sz w:val="28"/>
          <w:szCs w:val="28"/>
        </w:rPr>
        <w:t xml:space="preserve">- Năng lực tự chủ, tự học: </w:t>
      </w:r>
      <w:r w:rsidRPr="007230BB">
        <w:rPr>
          <w:rFonts w:ascii="Times New Roman" w:hAnsi="Times New Roman" w:cs="Times New Roman"/>
          <w:sz w:val="28"/>
          <w:szCs w:val="28"/>
        </w:rPr>
        <w:t>Biết tự chủ thực hiện nhiệm vụ, trải nghiệm để nắm kiến thức của nội dung bài học</w:t>
      </w:r>
      <w:r w:rsidRPr="007230BB">
        <w:rPr>
          <w:rFonts w:ascii="Times New Roman" w:eastAsia="Times New Roman" w:hAnsi="Times New Roman" w:cs="Times New Roman"/>
          <w:sz w:val="28"/>
          <w:szCs w:val="28"/>
        </w:rPr>
        <w:t>.</w:t>
      </w:r>
    </w:p>
    <w:p w14:paraId="0921905C"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pPr>
      <w:r w:rsidRPr="007230BB">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nắm chắc kiến thức.</w:t>
      </w:r>
    </w:p>
    <w:p w14:paraId="67ABD5BD"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pPr>
      <w:r w:rsidRPr="007230BB">
        <w:rPr>
          <w:rFonts w:ascii="Times New Roman" w:eastAsia="Times New Roman" w:hAnsi="Times New Roman" w:cs="Times New Roman"/>
          <w:sz w:val="28"/>
          <w:szCs w:val="28"/>
        </w:rPr>
        <w:t>- Năng lực giao tiếp và hợp tác: Biết trao đổi, góp ý cùng bạn trong hoạt động nhóm.</w:t>
      </w:r>
    </w:p>
    <w:p w14:paraId="463395F7" w14:textId="77777777" w:rsidR="00E65DCF" w:rsidRPr="007230BB" w:rsidRDefault="00E65DCF" w:rsidP="00E65DCF">
      <w:pPr>
        <w:spacing w:line="288" w:lineRule="auto"/>
        <w:ind w:firstLine="360"/>
        <w:jc w:val="both"/>
        <w:rPr>
          <w:rFonts w:ascii="Times New Roman" w:eastAsia="Times New Roman" w:hAnsi="Times New Roman" w:cs="Times New Roman"/>
          <w:b/>
          <w:sz w:val="28"/>
          <w:szCs w:val="28"/>
        </w:rPr>
      </w:pPr>
      <w:r w:rsidRPr="007230BB">
        <w:rPr>
          <w:rFonts w:ascii="Times New Roman" w:eastAsia="Times New Roman" w:hAnsi="Times New Roman" w:cs="Times New Roman"/>
          <w:b/>
          <w:sz w:val="28"/>
          <w:szCs w:val="28"/>
        </w:rPr>
        <w:t>3. Phẩm chất.</w:t>
      </w:r>
    </w:p>
    <w:p w14:paraId="440D0A8F"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pPr>
      <w:r w:rsidRPr="007230BB">
        <w:rPr>
          <w:rFonts w:ascii="Times New Roman" w:eastAsia="Times New Roman" w:hAnsi="Times New Roman" w:cs="Times New Roman"/>
          <w:sz w:val="28"/>
          <w:szCs w:val="28"/>
        </w:rPr>
        <w:t>- Phẩm chất nhân ái: Xây dựng tốt mối quan hệ thân thiện với bạn trong học tập và trải nghiệm.</w:t>
      </w:r>
    </w:p>
    <w:p w14:paraId="435AE405"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pPr>
      <w:r w:rsidRPr="007230BB">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10EA6604"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pPr>
      <w:r w:rsidRPr="007230BB">
        <w:rPr>
          <w:rFonts w:ascii="Times New Roman" w:eastAsia="Times New Roman" w:hAnsi="Times New Roman" w:cs="Times New Roman"/>
          <w:sz w:val="28"/>
          <w:szCs w:val="28"/>
        </w:rPr>
        <w:t>- Phẩm chất trách nhiệm: Có ý thức trách nhiệm với lớp, tôn trọng tập thể.</w:t>
      </w:r>
    </w:p>
    <w:p w14:paraId="0B5864E6" w14:textId="77777777" w:rsidR="00E65DCF" w:rsidRPr="007230BB" w:rsidRDefault="00E65DCF" w:rsidP="00E65DCF">
      <w:pPr>
        <w:spacing w:line="288" w:lineRule="auto"/>
        <w:ind w:firstLine="360"/>
        <w:jc w:val="both"/>
        <w:rPr>
          <w:rFonts w:ascii="Times New Roman" w:eastAsia="Times New Roman" w:hAnsi="Times New Roman" w:cs="Times New Roman"/>
          <w:b/>
          <w:sz w:val="28"/>
          <w:szCs w:val="28"/>
        </w:rPr>
      </w:pPr>
      <w:r w:rsidRPr="007230BB">
        <w:rPr>
          <w:rFonts w:ascii="Times New Roman" w:eastAsia="Times New Roman" w:hAnsi="Times New Roman" w:cs="Times New Roman"/>
          <w:b/>
          <w:sz w:val="28"/>
          <w:szCs w:val="28"/>
        </w:rPr>
        <w:t xml:space="preserve">II. ĐỒ DÙNG DẠY HỌC </w:t>
      </w:r>
    </w:p>
    <w:p w14:paraId="59237CEE"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pPr>
      <w:r w:rsidRPr="007230BB">
        <w:rPr>
          <w:rFonts w:ascii="Times New Roman" w:eastAsia="Times New Roman" w:hAnsi="Times New Roman" w:cs="Times New Roman"/>
          <w:sz w:val="28"/>
          <w:szCs w:val="28"/>
        </w:rPr>
        <w:t>- Kế hoạch bài dạy, bài giảng Power point.</w:t>
      </w:r>
    </w:p>
    <w:p w14:paraId="417CAB33"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pPr>
      <w:r w:rsidRPr="007230BB">
        <w:rPr>
          <w:rFonts w:ascii="Times New Roman" w:eastAsia="Times New Roman" w:hAnsi="Times New Roman" w:cs="Times New Roman"/>
          <w:sz w:val="28"/>
          <w:szCs w:val="28"/>
        </w:rPr>
        <w:t>- SGK và các thiết bị, học liệu phục vụ cho tiết dạy.</w:t>
      </w:r>
    </w:p>
    <w:p w14:paraId="66C09D37" w14:textId="77777777" w:rsidR="00E65DCF" w:rsidRPr="007230BB" w:rsidRDefault="00E65DCF" w:rsidP="00E65DCF">
      <w:pPr>
        <w:spacing w:line="288" w:lineRule="auto"/>
        <w:ind w:firstLine="360"/>
        <w:jc w:val="both"/>
        <w:rPr>
          <w:rFonts w:ascii="Times New Roman" w:eastAsia="Times New Roman" w:hAnsi="Times New Roman" w:cs="Times New Roman"/>
          <w:sz w:val="28"/>
          <w:szCs w:val="28"/>
        </w:rPr>
        <w:sectPr w:rsidR="00E65DCF" w:rsidRPr="007230BB" w:rsidSect="00AA6D01">
          <w:headerReference w:type="even" r:id="rId11"/>
          <w:headerReference w:type="default" r:id="rId12"/>
          <w:footerReference w:type="even" r:id="rId13"/>
          <w:footerReference w:type="default" r:id="rId14"/>
          <w:headerReference w:type="first" r:id="rId15"/>
          <w:footerReference w:type="first" r:id="rId16"/>
          <w:pgSz w:w="12240" w:h="15840"/>
          <w:pgMar w:top="1260" w:right="990" w:bottom="1440" w:left="1440" w:header="720" w:footer="720" w:gutter="0"/>
          <w:cols w:space="720"/>
          <w:docGrid w:linePitch="360"/>
        </w:sectPr>
      </w:pPr>
    </w:p>
    <w:p w14:paraId="5978A741" w14:textId="77777777" w:rsidR="00651C74" w:rsidRPr="007230BB" w:rsidRDefault="00651C74" w:rsidP="00651C74">
      <w:pPr>
        <w:spacing w:line="288" w:lineRule="auto"/>
        <w:ind w:firstLine="360"/>
        <w:jc w:val="center"/>
        <w:outlineLvl w:val="0"/>
        <w:rPr>
          <w:rFonts w:ascii="Times New Roman" w:eastAsia="Times New Roman" w:hAnsi="Times New Roman" w:cs="Times New Roman"/>
          <w:b/>
          <w:color w:val="FF0000"/>
          <w:sz w:val="28"/>
          <w:szCs w:val="28"/>
        </w:rPr>
      </w:pPr>
      <w:r w:rsidRPr="007230BB">
        <w:rPr>
          <w:rFonts w:ascii="Times New Roman" w:eastAsia="Times New Roman" w:hAnsi="Times New Roman" w:cs="Times New Roman"/>
          <w:b/>
          <w:color w:val="FF0000"/>
          <w:sz w:val="28"/>
          <w:szCs w:val="28"/>
        </w:rPr>
        <w:lastRenderedPageBreak/>
        <w:t xml:space="preserve">TIẾT 1: DẠY </w:t>
      </w:r>
      <w:proofErr w:type="gramStart"/>
      <w:r w:rsidRPr="007230BB">
        <w:rPr>
          <w:rFonts w:ascii="Times New Roman" w:eastAsia="Times New Roman" w:hAnsi="Times New Roman" w:cs="Times New Roman"/>
          <w:b/>
          <w:color w:val="FF0000"/>
          <w:sz w:val="28"/>
          <w:szCs w:val="28"/>
        </w:rPr>
        <w:t>VÀO  TUẦN</w:t>
      </w:r>
      <w:proofErr w:type="gramEnd"/>
      <w:r w:rsidRPr="007230BB">
        <w:rPr>
          <w:rFonts w:ascii="Times New Roman" w:eastAsia="Times New Roman" w:hAnsi="Times New Roman" w:cs="Times New Roman"/>
          <w:b/>
          <w:color w:val="FF0000"/>
          <w:sz w:val="28"/>
          <w:szCs w:val="28"/>
        </w:rPr>
        <w:t xml:space="preserve"> 30: NGÀY DẠY: 12/4/2024</w:t>
      </w:r>
    </w:p>
    <w:p w14:paraId="19D3ADE6" w14:textId="77777777" w:rsidR="00E65DCF" w:rsidRPr="007230BB" w:rsidRDefault="00E65DCF" w:rsidP="00E65DCF">
      <w:pPr>
        <w:spacing w:line="288" w:lineRule="auto"/>
        <w:ind w:firstLine="360"/>
        <w:jc w:val="both"/>
        <w:outlineLvl w:val="0"/>
        <w:rPr>
          <w:rFonts w:ascii="Times New Roman" w:eastAsia="Times New Roman" w:hAnsi="Times New Roman" w:cs="Times New Roman"/>
          <w:b/>
          <w:sz w:val="28"/>
          <w:szCs w:val="28"/>
        </w:rPr>
      </w:pPr>
      <w:r w:rsidRPr="007230BB">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65DCF" w:rsidRPr="007230BB" w14:paraId="78E940F1" w14:textId="77777777" w:rsidTr="00782514">
        <w:tc>
          <w:tcPr>
            <w:tcW w:w="5113" w:type="dxa"/>
            <w:tcBorders>
              <w:bottom w:val="dashed" w:sz="4" w:space="0" w:color="auto"/>
            </w:tcBorders>
          </w:tcPr>
          <w:p w14:paraId="682B461D" w14:textId="77777777" w:rsidR="00E65DCF" w:rsidRPr="007230BB" w:rsidRDefault="00E65DCF" w:rsidP="00782514">
            <w:pPr>
              <w:spacing w:line="288" w:lineRule="auto"/>
              <w:jc w:val="center"/>
              <w:rPr>
                <w:rFonts w:ascii="Times New Roman" w:eastAsia="Times New Roman" w:hAnsi="Times New Roman" w:cs="Times New Roman"/>
                <w:b/>
                <w:sz w:val="28"/>
                <w:szCs w:val="28"/>
                <w:lang w:val="nl-NL"/>
              </w:rPr>
            </w:pPr>
            <w:r w:rsidRPr="007230B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5F2DBE45" w14:textId="77777777" w:rsidR="00E65DCF" w:rsidRPr="007230BB" w:rsidRDefault="00E65DCF" w:rsidP="00782514">
            <w:pPr>
              <w:spacing w:line="288" w:lineRule="auto"/>
              <w:jc w:val="center"/>
              <w:rPr>
                <w:rFonts w:ascii="Times New Roman" w:eastAsia="Times New Roman" w:hAnsi="Times New Roman" w:cs="Times New Roman"/>
                <w:b/>
                <w:sz w:val="28"/>
                <w:szCs w:val="28"/>
                <w:lang w:val="nl-NL"/>
              </w:rPr>
            </w:pPr>
            <w:r w:rsidRPr="007230BB">
              <w:rPr>
                <w:rFonts w:ascii="Times New Roman" w:eastAsia="Times New Roman" w:hAnsi="Times New Roman" w:cs="Times New Roman"/>
                <w:b/>
                <w:sz w:val="28"/>
                <w:szCs w:val="28"/>
                <w:lang w:val="nl-NL"/>
              </w:rPr>
              <w:t>Hoạt động của học sinh</w:t>
            </w:r>
          </w:p>
        </w:tc>
      </w:tr>
      <w:tr w:rsidR="00E65DCF" w:rsidRPr="007230BB" w14:paraId="40CA894D" w14:textId="77777777" w:rsidTr="00782514">
        <w:tc>
          <w:tcPr>
            <w:tcW w:w="10104" w:type="dxa"/>
            <w:gridSpan w:val="3"/>
            <w:tcBorders>
              <w:bottom w:val="dashed" w:sz="4" w:space="0" w:color="auto"/>
            </w:tcBorders>
          </w:tcPr>
          <w:p w14:paraId="276D62A0" w14:textId="77777777" w:rsidR="00E65DCF" w:rsidRPr="007230BB" w:rsidRDefault="00E65DCF" w:rsidP="00782514">
            <w:pPr>
              <w:spacing w:line="288" w:lineRule="auto"/>
              <w:jc w:val="both"/>
              <w:rPr>
                <w:rFonts w:ascii="Times New Roman" w:eastAsia="Times New Roman" w:hAnsi="Times New Roman" w:cs="Times New Roman"/>
                <w:bCs/>
                <w:i/>
                <w:sz w:val="28"/>
                <w:szCs w:val="28"/>
                <w:lang w:val="nl-NL"/>
              </w:rPr>
            </w:pPr>
            <w:r w:rsidRPr="007230BB">
              <w:rPr>
                <w:rFonts w:ascii="Times New Roman" w:eastAsia="Times New Roman" w:hAnsi="Times New Roman" w:cs="Times New Roman"/>
                <w:b/>
                <w:bCs/>
                <w:sz w:val="28"/>
                <w:szCs w:val="28"/>
                <w:lang w:val="nl-NL"/>
              </w:rPr>
              <w:t>1. Khởi động:</w:t>
            </w:r>
            <w:r w:rsidRPr="007230BB">
              <w:rPr>
                <w:rFonts w:ascii="Times New Roman" w:eastAsia="Times New Roman" w:hAnsi="Times New Roman" w:cs="Times New Roman"/>
                <w:color w:val="FF0000"/>
                <w:sz w:val="28"/>
                <w:szCs w:val="28"/>
                <w:lang w:val="nl-NL"/>
              </w:rPr>
              <w:t>3p</w:t>
            </w:r>
          </w:p>
          <w:p w14:paraId="2A6D5E61"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Cách tiến hành:</w:t>
            </w:r>
          </w:p>
        </w:tc>
      </w:tr>
      <w:tr w:rsidR="00E65DCF" w:rsidRPr="007230BB" w14:paraId="6E1E8B65" w14:textId="77777777" w:rsidTr="00782514">
        <w:tc>
          <w:tcPr>
            <w:tcW w:w="5376" w:type="dxa"/>
            <w:gridSpan w:val="2"/>
            <w:tcBorders>
              <w:bottom w:val="dashed" w:sz="4" w:space="0" w:color="auto"/>
            </w:tcBorders>
          </w:tcPr>
          <w:p w14:paraId="3502358D"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GV nêu câu hỏi: Hãy kể tên một số loài vật và thức ăn của chúng mà em biết. </w:t>
            </w:r>
          </w:p>
          <w:p w14:paraId="30CD2F40"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bCs/>
                <w:sz w:val="28"/>
                <w:szCs w:val="28"/>
                <w:lang w:val="nl-NL"/>
              </w:rPr>
              <w:t>- GV mời HS nhận xét</w:t>
            </w:r>
            <w:r w:rsidRPr="007230BB">
              <w:rPr>
                <w:rFonts w:ascii="Times New Roman" w:eastAsia="Times New Roman" w:hAnsi="Times New Roman" w:cs="Times New Roman"/>
                <w:sz w:val="28"/>
                <w:szCs w:val="28"/>
                <w:lang w:val="nl-NL"/>
              </w:rPr>
              <w:t xml:space="preserve"> câu trả lời của bạn.</w:t>
            </w:r>
          </w:p>
          <w:p w14:paraId="4A9A7999"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w:t>
            </w:r>
          </w:p>
          <w:p w14:paraId="2337CA23"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nhận xét, tuyên dương và dẫn dắt vào bài mới.</w:t>
            </w:r>
          </w:p>
        </w:tc>
        <w:tc>
          <w:tcPr>
            <w:tcW w:w="4728" w:type="dxa"/>
            <w:tcBorders>
              <w:bottom w:val="dashed" w:sz="4" w:space="0" w:color="auto"/>
            </w:tcBorders>
          </w:tcPr>
          <w:p w14:paraId="2E52553E"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kể tên loài vật và thức ăn của chúng dựa vào hiểu biết của bản thân.</w:t>
            </w:r>
          </w:p>
          <w:p w14:paraId="279CEBA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xml:space="preserve"> - HS chia sẻ nhận xét câu trả lời của bạn.</w:t>
            </w:r>
          </w:p>
          <w:p w14:paraId="4A099ED1"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lắng nghe.</w:t>
            </w:r>
          </w:p>
        </w:tc>
      </w:tr>
      <w:tr w:rsidR="00E65DCF" w:rsidRPr="007230BB" w14:paraId="554D8B22" w14:textId="77777777" w:rsidTr="00782514">
        <w:tc>
          <w:tcPr>
            <w:tcW w:w="10104" w:type="dxa"/>
            <w:gridSpan w:val="3"/>
            <w:tcBorders>
              <w:top w:val="dashed" w:sz="4" w:space="0" w:color="auto"/>
              <w:bottom w:val="dashed" w:sz="4" w:space="0" w:color="auto"/>
            </w:tcBorders>
          </w:tcPr>
          <w:p w14:paraId="24D688DF" w14:textId="77777777" w:rsidR="00E65DCF" w:rsidRPr="007230BB" w:rsidRDefault="00E65DCF" w:rsidP="00782514">
            <w:pPr>
              <w:spacing w:line="288" w:lineRule="auto"/>
              <w:jc w:val="both"/>
              <w:rPr>
                <w:rFonts w:ascii="Times New Roman" w:eastAsia="Times New Roman" w:hAnsi="Times New Roman" w:cs="Times New Roman"/>
                <w:b/>
                <w:bCs/>
                <w:iCs/>
                <w:sz w:val="28"/>
                <w:szCs w:val="28"/>
                <w:lang w:val="nl-NL"/>
              </w:rPr>
            </w:pPr>
            <w:r w:rsidRPr="007230BB">
              <w:rPr>
                <w:rFonts w:ascii="Times New Roman" w:eastAsia="Times New Roman" w:hAnsi="Times New Roman" w:cs="Times New Roman"/>
                <w:b/>
                <w:bCs/>
                <w:iCs/>
                <w:sz w:val="28"/>
                <w:szCs w:val="28"/>
                <w:lang w:val="nl-NL"/>
              </w:rPr>
              <w:t>2. Khám phá</w:t>
            </w:r>
            <w:r w:rsidRPr="007230BB">
              <w:rPr>
                <w:rFonts w:ascii="Times New Roman" w:eastAsia="Times New Roman" w:hAnsi="Times New Roman" w:cs="Times New Roman"/>
                <w:bCs/>
                <w:i/>
                <w:iCs/>
                <w:sz w:val="28"/>
                <w:szCs w:val="28"/>
                <w:lang w:val="nl-NL"/>
              </w:rPr>
              <w:t>:</w:t>
            </w:r>
            <w:r w:rsidRPr="007230BB">
              <w:rPr>
                <w:rFonts w:ascii="Times New Roman" w:eastAsia="Times New Roman" w:hAnsi="Times New Roman" w:cs="Times New Roman"/>
                <w:b/>
                <w:bCs/>
                <w:iCs/>
                <w:sz w:val="28"/>
                <w:szCs w:val="28"/>
                <w:lang w:val="nl-NL"/>
              </w:rPr>
              <w:t xml:space="preserve"> </w:t>
            </w:r>
            <w:r w:rsidRPr="007230BB">
              <w:rPr>
                <w:rFonts w:ascii="Times New Roman" w:eastAsia="Times New Roman" w:hAnsi="Times New Roman" w:cs="Times New Roman"/>
                <w:b/>
                <w:bCs/>
                <w:iCs/>
                <w:color w:val="FF0000"/>
                <w:sz w:val="28"/>
                <w:szCs w:val="28"/>
                <w:lang w:val="nl-NL"/>
              </w:rPr>
              <w:t>30p</w:t>
            </w:r>
          </w:p>
        </w:tc>
      </w:tr>
      <w:tr w:rsidR="00E65DCF" w:rsidRPr="007230BB" w14:paraId="3C9D470F" w14:textId="77777777" w:rsidTr="00782514">
        <w:tc>
          <w:tcPr>
            <w:tcW w:w="5376" w:type="dxa"/>
            <w:gridSpan w:val="2"/>
            <w:tcBorders>
              <w:top w:val="dashed" w:sz="4" w:space="0" w:color="auto"/>
              <w:bottom w:val="dashed" w:sz="4" w:space="0" w:color="auto"/>
            </w:tcBorders>
          </w:tcPr>
          <w:p w14:paraId="1ADF7311" w14:textId="77777777" w:rsidR="00E65DCF" w:rsidRPr="007230BB" w:rsidRDefault="00E65DCF" w:rsidP="00782514">
            <w:pPr>
              <w:spacing w:line="288" w:lineRule="auto"/>
              <w:jc w:val="both"/>
              <w:outlineLvl w:val="0"/>
              <w:rPr>
                <w:rFonts w:ascii="Times New Roman" w:eastAsia="Times New Roman" w:hAnsi="Times New Roman" w:cs="Times New Roman"/>
                <w:b/>
                <w:bCs/>
                <w:sz w:val="28"/>
                <w:szCs w:val="28"/>
                <w:lang w:val="nl-NL"/>
              </w:rPr>
            </w:pPr>
            <w:r w:rsidRPr="007230BB">
              <w:rPr>
                <w:rFonts w:ascii="Times New Roman" w:eastAsia="Times New Roman" w:hAnsi="Times New Roman" w:cs="Times New Roman"/>
                <w:b/>
                <w:bCs/>
                <w:sz w:val="28"/>
                <w:szCs w:val="28"/>
                <w:lang w:val="nl-NL"/>
              </w:rPr>
              <w:t>Hoạt động 1: Mối liên hệ về thức ăn giữa các sinh vật thông qua chuỗi thức ăn.</w:t>
            </w:r>
          </w:p>
          <w:p w14:paraId="094E133E" w14:textId="77777777" w:rsidR="00E65DCF" w:rsidRPr="007230BB" w:rsidRDefault="00E65DCF" w:rsidP="00782514">
            <w:pPr>
              <w:spacing w:line="288" w:lineRule="auto"/>
              <w:jc w:val="both"/>
              <w:outlineLvl w:val="0"/>
              <w:rPr>
                <w:rFonts w:ascii="Times New Roman" w:eastAsia="Times New Roman" w:hAnsi="Times New Roman" w:cs="Times New Roman"/>
                <w:b/>
                <w:bCs/>
                <w:sz w:val="28"/>
                <w:szCs w:val="28"/>
                <w:lang w:val="nl-NL"/>
              </w:rPr>
            </w:pPr>
            <w:r w:rsidRPr="007230BB">
              <w:rPr>
                <w:rFonts w:ascii="Times New Roman" w:eastAsia="Times New Roman" w:hAnsi="Times New Roman" w:cs="Times New Roman"/>
                <w:b/>
                <w:bCs/>
                <w:sz w:val="28"/>
                <w:szCs w:val="28"/>
                <w:lang w:val="nl-NL"/>
              </w:rPr>
              <w:t>* HĐ 1.1. (Làm việc nhóm 4,5)</w:t>
            </w:r>
          </w:p>
          <w:p w14:paraId="1344F09E"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
                <w:bCs/>
                <w:sz w:val="28"/>
                <w:szCs w:val="28"/>
                <w:lang w:val="nl-NL"/>
              </w:rPr>
              <w:t xml:space="preserve">- </w:t>
            </w:r>
            <w:r w:rsidRPr="007230BB">
              <w:rPr>
                <w:rFonts w:ascii="Times New Roman" w:eastAsia="Times New Roman" w:hAnsi="Times New Roman" w:cs="Times New Roman"/>
                <w:bCs/>
                <w:sz w:val="28"/>
                <w:szCs w:val="28"/>
                <w:lang w:val="nl-NL"/>
              </w:rPr>
              <w:t>GV yêu cầu HS đọc cách thức mô tả hai sinh vật có mối quan hệ về thức ăn và hình thành khái niệm về mối liên hệ về thức ăn giữa hai sinh vật.</w:t>
            </w:r>
          </w:p>
          <w:p w14:paraId="56CF8EA0"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cho HS chia nhóm, quan sát các hình 2,3 và 4 trong SGK, thực hiện các nhiệm vụ.</w:t>
            </w:r>
          </w:p>
          <w:p w14:paraId="739F76EC"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Mô tả mối liên hệ về thức ăn giữa các sinh vật. Cây bắp cải và con sâu; Con sâu và con chim.</w:t>
            </w:r>
          </w:p>
          <w:p w14:paraId="47A24407"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Sử dụng mũi tên để mô tả mối liên hệ về thức ăn giữa các sinh vật với nhau.</w:t>
            </w:r>
          </w:p>
          <w:p w14:paraId="3718A9F8"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lastRenderedPageBreak/>
              <w:br/>
              <w:t xml:space="preserve">- GV mời một số nhóm trình bày kết quả thảo luận. </w:t>
            </w:r>
          </w:p>
          <w:p w14:paraId="483D5860"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GV giúp HS điều chỉnh những sơ đồ bị sai.   - GV nhận xét, chốt ý: </w:t>
            </w:r>
            <w:r w:rsidRPr="007230BB">
              <w:rPr>
                <w:rFonts w:ascii="Times New Roman" w:eastAsia="Times New Roman" w:hAnsi="Times New Roman" w:cs="Times New Roman"/>
                <w:b/>
                <w:bCs/>
                <w:i/>
                <w:sz w:val="28"/>
                <w:szCs w:val="28"/>
                <w:lang w:val="nl-NL"/>
              </w:rPr>
              <w:t>Các sinh vật trong tự nhiên có mỗi liên hệ với nhau về thức ăn, sinh vật này là thức ăn của sinh vật khác, mối liên hệ đó nối tiếp nhau tạo thành chuỗi thức ăn.</w:t>
            </w:r>
          </w:p>
        </w:tc>
        <w:tc>
          <w:tcPr>
            <w:tcW w:w="4728" w:type="dxa"/>
            <w:tcBorders>
              <w:top w:val="dashed" w:sz="4" w:space="0" w:color="auto"/>
              <w:bottom w:val="dashed" w:sz="4" w:space="0" w:color="auto"/>
            </w:tcBorders>
          </w:tcPr>
          <w:p w14:paraId="74742713"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270BF9B1"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1176C376"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14353646"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sz w:val="28"/>
                <w:szCs w:val="28"/>
                <w:lang w:val="nl-NL"/>
              </w:rPr>
              <w:t xml:space="preserve">- HS </w:t>
            </w:r>
            <w:r w:rsidRPr="007230BB">
              <w:rPr>
                <w:rFonts w:ascii="Times New Roman" w:eastAsia="Times New Roman" w:hAnsi="Times New Roman" w:cs="Times New Roman"/>
                <w:bCs/>
                <w:sz w:val="28"/>
                <w:szCs w:val="28"/>
                <w:lang w:val="nl-NL"/>
              </w:rPr>
              <w:t>đọc cách thức mô tả hai sinh vật có mối quan hệ về thức ăn và hình thành khái niệm về mối liên hệ về thức ăn giữa hai sinh vật.</w:t>
            </w:r>
          </w:p>
          <w:p w14:paraId="586FDBF1" w14:textId="77777777" w:rsidR="00E65DCF" w:rsidRPr="007230BB" w:rsidRDefault="00E65DCF" w:rsidP="00782514">
            <w:pPr>
              <w:spacing w:line="288" w:lineRule="auto"/>
              <w:jc w:val="both"/>
              <w:outlineLvl w:val="0"/>
              <w:rPr>
                <w:rFonts w:ascii="Times New Roman" w:eastAsia="Times New Roman" w:hAnsi="Times New Roman" w:cs="Times New Roman"/>
                <w:bCs/>
                <w:spacing w:val="-4"/>
                <w:sz w:val="28"/>
                <w:szCs w:val="28"/>
                <w:lang w:val="nl-NL"/>
              </w:rPr>
            </w:pPr>
            <w:r w:rsidRPr="007230BB">
              <w:rPr>
                <w:rFonts w:ascii="Times New Roman" w:eastAsia="Times New Roman" w:hAnsi="Times New Roman" w:cs="Times New Roman"/>
                <w:spacing w:val="-4"/>
                <w:sz w:val="28"/>
                <w:szCs w:val="28"/>
                <w:lang w:val="nl-NL"/>
              </w:rPr>
              <w:t>- HS chia nhóm</w:t>
            </w:r>
            <w:r w:rsidRPr="007230BB">
              <w:rPr>
                <w:rFonts w:ascii="Times New Roman" w:eastAsia="Times New Roman" w:hAnsi="Times New Roman" w:cs="Times New Roman"/>
                <w:bCs/>
                <w:spacing w:val="-4"/>
                <w:sz w:val="28"/>
                <w:szCs w:val="28"/>
                <w:lang w:val="nl-NL"/>
              </w:rPr>
              <w:t>, quan sát các hình 2,3 và 4 trong SGK, thực hiện các nhiệm vụ.</w:t>
            </w:r>
          </w:p>
          <w:p w14:paraId="56559573"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Mô tả mối liên hệ về thức ăn giữa các sinh vật: Cây bắp cải là thức ăn của con sâu; Con sâu là thức ăn của con chim.</w:t>
            </w:r>
          </w:p>
          <w:p w14:paraId="2C534202"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bCs/>
                <w:sz w:val="28"/>
                <w:szCs w:val="28"/>
                <w:lang w:val="nl-NL"/>
              </w:rPr>
              <w:lastRenderedPageBreak/>
              <w:t xml:space="preserve">+ Sử dụng mũi tên để mô tả mối liên hệ về thức ăn giữa các sinh vật với nhau: Cây bắp cải </w:t>
            </w:r>
            <w:r w:rsidRPr="007230BB">
              <w:rPr>
                <w:rFonts w:ascii="Times New Roman" w:eastAsia="Times New Roman" w:hAnsi="Times New Roman" w:cs="Times New Roman"/>
                <w:bCs/>
                <w:sz w:val="28"/>
                <w:szCs w:val="28"/>
                <w:lang w:val="nl-NL"/>
              </w:rPr>
              <w:sym w:font="Wingdings" w:char="F0E0"/>
            </w:r>
            <w:r w:rsidRPr="007230BB">
              <w:rPr>
                <w:rFonts w:ascii="Times New Roman" w:eastAsia="Times New Roman" w:hAnsi="Times New Roman" w:cs="Times New Roman"/>
                <w:bCs/>
                <w:sz w:val="28"/>
                <w:szCs w:val="28"/>
                <w:lang w:val="nl-NL"/>
              </w:rPr>
              <w:t xml:space="preserve"> con sâu </w:t>
            </w:r>
            <w:r w:rsidRPr="007230BB">
              <w:rPr>
                <w:rFonts w:ascii="Times New Roman" w:eastAsia="Times New Roman" w:hAnsi="Times New Roman" w:cs="Times New Roman"/>
                <w:bCs/>
                <w:sz w:val="28"/>
                <w:szCs w:val="28"/>
                <w:lang w:val="nl-NL"/>
              </w:rPr>
              <w:sym w:font="Wingdings" w:char="F0E0"/>
            </w:r>
            <w:r w:rsidRPr="007230BB">
              <w:rPr>
                <w:rFonts w:ascii="Times New Roman" w:eastAsia="Times New Roman" w:hAnsi="Times New Roman" w:cs="Times New Roman"/>
                <w:bCs/>
                <w:sz w:val="28"/>
                <w:szCs w:val="28"/>
                <w:lang w:val="nl-NL"/>
              </w:rPr>
              <w:t xml:space="preserve"> con chim.</w:t>
            </w:r>
          </w:p>
          <w:p w14:paraId="1118096A"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sz w:val="28"/>
                <w:szCs w:val="28"/>
                <w:lang w:val="nl-NL"/>
              </w:rPr>
              <w:t xml:space="preserve">- Các </w:t>
            </w:r>
            <w:r w:rsidRPr="007230BB">
              <w:rPr>
                <w:rFonts w:ascii="Times New Roman" w:eastAsia="Times New Roman" w:hAnsi="Times New Roman" w:cs="Times New Roman"/>
                <w:bCs/>
                <w:sz w:val="28"/>
                <w:szCs w:val="28"/>
                <w:lang w:val="nl-NL"/>
              </w:rPr>
              <w:t>nhóm trình bày kết quả thảo luận, nhóm khác nhận xét.</w:t>
            </w:r>
          </w:p>
          <w:p w14:paraId="622DF44F" w14:textId="77777777" w:rsidR="00E65DCF" w:rsidRPr="007230BB" w:rsidRDefault="00E65DCF" w:rsidP="00782514">
            <w:pPr>
              <w:spacing w:line="288" w:lineRule="auto"/>
              <w:jc w:val="both"/>
              <w:outlineLvl w:val="0"/>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xml:space="preserve">- HS lắng nghe, điều chỉnh. </w:t>
            </w:r>
          </w:p>
          <w:p w14:paraId="18025B82"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lắng nghe, nhắc lại.</w:t>
            </w:r>
          </w:p>
          <w:p w14:paraId="2D7D57C7" w14:textId="77777777" w:rsidR="00E65DCF" w:rsidRPr="007230BB" w:rsidRDefault="00E65DCF" w:rsidP="00782514">
            <w:pPr>
              <w:spacing w:line="288" w:lineRule="auto"/>
              <w:jc w:val="both"/>
              <w:outlineLvl w:val="0"/>
              <w:rPr>
                <w:rFonts w:ascii="Times New Roman" w:eastAsia="Times New Roman" w:hAnsi="Times New Roman" w:cs="Times New Roman"/>
                <w:sz w:val="28"/>
                <w:szCs w:val="28"/>
                <w:lang w:val="nl-NL"/>
              </w:rPr>
            </w:pPr>
          </w:p>
        </w:tc>
      </w:tr>
      <w:tr w:rsidR="00E65DCF" w:rsidRPr="007230BB" w14:paraId="33786676" w14:textId="77777777" w:rsidTr="00782514">
        <w:tc>
          <w:tcPr>
            <w:tcW w:w="5376" w:type="dxa"/>
            <w:gridSpan w:val="2"/>
            <w:tcBorders>
              <w:top w:val="dashed" w:sz="4" w:space="0" w:color="auto"/>
              <w:bottom w:val="dashed" w:sz="4" w:space="0" w:color="auto"/>
            </w:tcBorders>
          </w:tcPr>
          <w:p w14:paraId="78BBD526" w14:textId="77777777" w:rsidR="00E65DCF" w:rsidRPr="007230BB" w:rsidRDefault="00E65DCF" w:rsidP="00782514">
            <w:pPr>
              <w:spacing w:line="288" w:lineRule="auto"/>
              <w:jc w:val="both"/>
              <w:outlineLvl w:val="0"/>
              <w:rPr>
                <w:rFonts w:ascii="Times New Roman" w:eastAsia="Times New Roman" w:hAnsi="Times New Roman" w:cs="Times New Roman"/>
                <w:b/>
                <w:bCs/>
                <w:sz w:val="28"/>
                <w:szCs w:val="28"/>
                <w:lang w:val="nl-NL"/>
              </w:rPr>
            </w:pPr>
            <w:r w:rsidRPr="007230BB">
              <w:rPr>
                <w:rFonts w:ascii="Times New Roman" w:eastAsia="Times New Roman" w:hAnsi="Times New Roman" w:cs="Times New Roman"/>
                <w:b/>
                <w:bCs/>
                <w:sz w:val="28"/>
                <w:szCs w:val="28"/>
                <w:lang w:val="nl-NL"/>
              </w:rPr>
              <w:lastRenderedPageBreak/>
              <w:t>HĐ 1.2: (Làm việc nhóm 4,5)</w:t>
            </w:r>
          </w:p>
          <w:p w14:paraId="58ED16AD"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
                <w:bCs/>
                <w:sz w:val="28"/>
                <w:szCs w:val="28"/>
                <w:lang w:val="nl-NL"/>
              </w:rPr>
              <w:t xml:space="preserve">- </w:t>
            </w:r>
            <w:r w:rsidRPr="007230BB">
              <w:rPr>
                <w:rFonts w:ascii="Times New Roman" w:eastAsia="Times New Roman" w:hAnsi="Times New Roman" w:cs="Times New Roman"/>
                <w:bCs/>
                <w:sz w:val="28"/>
                <w:szCs w:val="28"/>
                <w:lang w:val="nl-NL"/>
              </w:rPr>
              <w:t xml:space="preserve">GV giới thiệu mối liên hệ về thức ăn giữa các sinh vật rất đa dạng, bao gồm cả các sinh vật trên cạn và dưới nước. </w:t>
            </w:r>
          </w:p>
          <w:p w14:paraId="1A8BDF10"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cho HS quan sát hình 5 và đọc yêu cầu nhiệm vụ cần thực hiện.</w:t>
            </w:r>
          </w:p>
          <w:p w14:paraId="02F93817"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Mô tả mối liên hệ giữa các sinh vật trong hồ nước.</w:t>
            </w:r>
          </w:p>
          <w:p w14:paraId="2DE98494"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728FDA69"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13BAEB47"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04E0C376"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3DB72FFA"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37B866CF"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384CD6A3"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Cho biết sinh vật đứng đầu chuỗi thức ăn đó.</w:t>
            </w:r>
          </w:p>
          <w:p w14:paraId="76D2F0F8"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15735E6C"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05FA0052"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lastRenderedPageBreak/>
              <w:t>- GV cho các nhóm trình bày trước lớp về những nội dung đã thảo luận.</w:t>
            </w:r>
          </w:p>
          <w:p w14:paraId="62EB0E46"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6E8F6E04" w14:textId="77777777" w:rsidR="00E65DCF" w:rsidRPr="007230BB" w:rsidRDefault="00E65DCF" w:rsidP="00782514">
            <w:pPr>
              <w:spacing w:line="288" w:lineRule="auto"/>
              <w:jc w:val="both"/>
              <w:outlineLvl w:val="0"/>
              <w:rPr>
                <w:rFonts w:ascii="Times New Roman" w:eastAsia="Times New Roman" w:hAnsi="Times New Roman" w:cs="Times New Roman"/>
                <w:b/>
                <w:bCs/>
                <w:i/>
                <w:sz w:val="28"/>
                <w:szCs w:val="28"/>
                <w:lang w:val="nl-NL"/>
              </w:rPr>
            </w:pPr>
            <w:r w:rsidRPr="007230BB">
              <w:rPr>
                <w:rFonts w:ascii="Times New Roman" w:eastAsia="Times New Roman" w:hAnsi="Times New Roman" w:cs="Times New Roman"/>
                <w:bCs/>
                <w:sz w:val="28"/>
                <w:szCs w:val="28"/>
                <w:lang w:val="nl-NL"/>
              </w:rPr>
              <w:t xml:space="preserve">- GV nhận xét, chốt ý: </w:t>
            </w:r>
            <w:r w:rsidRPr="007230BB">
              <w:rPr>
                <w:rFonts w:ascii="Times New Roman" w:eastAsia="Times New Roman" w:hAnsi="Times New Roman" w:cs="Times New Roman"/>
                <w:b/>
                <w:bCs/>
                <w:i/>
                <w:sz w:val="28"/>
                <w:szCs w:val="28"/>
                <w:lang w:val="nl-NL"/>
              </w:rPr>
              <w:t>Các chuỗi thức ăn được thể hiện bằng sơ đồ với các mũi tên, sinh vật đứng trước là thức ăn của sinh vật đứng sau mũi tên.</w:t>
            </w:r>
          </w:p>
        </w:tc>
        <w:tc>
          <w:tcPr>
            <w:tcW w:w="4728" w:type="dxa"/>
            <w:tcBorders>
              <w:top w:val="dashed" w:sz="4" w:space="0" w:color="auto"/>
              <w:bottom w:val="dashed" w:sz="4" w:space="0" w:color="auto"/>
            </w:tcBorders>
          </w:tcPr>
          <w:p w14:paraId="0F7C8073"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36586BF5"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lắng nghe.</w:t>
            </w:r>
          </w:p>
          <w:p w14:paraId="793267F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1DCBB0B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2A476706" w14:textId="77777777" w:rsidR="00E65DCF" w:rsidRPr="007230BB" w:rsidRDefault="00E65DCF" w:rsidP="00782514">
            <w:pPr>
              <w:spacing w:line="288" w:lineRule="auto"/>
              <w:jc w:val="both"/>
              <w:rPr>
                <w:rFonts w:ascii="Times New Roman" w:eastAsia="Times New Roman" w:hAnsi="Times New Roman" w:cs="Times New Roman"/>
                <w:bCs/>
                <w:sz w:val="28"/>
                <w:szCs w:val="28"/>
                <w:lang w:val="nl-NL"/>
              </w:rPr>
            </w:pPr>
            <w:r w:rsidRPr="007230BB">
              <w:rPr>
                <w:rFonts w:ascii="Times New Roman" w:eastAsia="Times New Roman" w:hAnsi="Times New Roman" w:cs="Times New Roman"/>
                <w:sz w:val="28"/>
                <w:szCs w:val="28"/>
                <w:lang w:val="nl-NL"/>
              </w:rPr>
              <w:t xml:space="preserve">- HS </w:t>
            </w:r>
            <w:r w:rsidRPr="007230BB">
              <w:rPr>
                <w:rFonts w:ascii="Times New Roman" w:eastAsia="Times New Roman" w:hAnsi="Times New Roman" w:cs="Times New Roman"/>
                <w:bCs/>
                <w:sz w:val="28"/>
                <w:szCs w:val="28"/>
                <w:lang w:val="nl-NL"/>
              </w:rPr>
              <w:t>quan sát hình 5 và đọc yêu cầu nhiệm vụ cần thực hiện.</w:t>
            </w:r>
          </w:p>
          <w:p w14:paraId="10482567"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Mối liên hệ giữa các sinh vật trong hồ nước: </w:t>
            </w:r>
          </w:p>
          <w:p w14:paraId="3ACF9A30"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Bèo tấm là thức ăn của ốc, ốc là thức ăn của cá trê.</w:t>
            </w:r>
          </w:p>
          <w:p w14:paraId="495AFF00"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Thực vật phù du là thức ăn của động vật phù du, động vật phù du là thức ăn của ấu trùng tôm, ấu trùng tôm là thức ăn của cá chép.</w:t>
            </w:r>
          </w:p>
          <w:p w14:paraId="42F57B7E"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Sinh vật đứng đầu chuỗi thức ăn đó là thực vật thủy sinh (bèo tấm và thực vật phù du).</w:t>
            </w:r>
          </w:p>
          <w:p w14:paraId="5E8F581B"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lastRenderedPageBreak/>
              <w:t>- Các nhóm trình bày trước lớp về những nội dung đã thảo luận, nhóm khác nhận xét.</w:t>
            </w:r>
          </w:p>
          <w:p w14:paraId="3C33DAA7"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lắng nghe, nhắc lại.</w:t>
            </w:r>
          </w:p>
          <w:p w14:paraId="2C580027"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470A9695"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7C3FB7B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tc>
      </w:tr>
      <w:tr w:rsidR="00E65DCF" w:rsidRPr="007230BB" w14:paraId="64FD6726" w14:textId="77777777" w:rsidTr="00782514">
        <w:tc>
          <w:tcPr>
            <w:tcW w:w="10104" w:type="dxa"/>
            <w:gridSpan w:val="3"/>
            <w:tcBorders>
              <w:top w:val="dashed" w:sz="4" w:space="0" w:color="auto"/>
              <w:bottom w:val="dashed" w:sz="4" w:space="0" w:color="auto"/>
            </w:tcBorders>
          </w:tcPr>
          <w:p w14:paraId="2CFF9B81" w14:textId="77777777" w:rsidR="00E65DCF" w:rsidRPr="007230BB" w:rsidRDefault="00E65DCF" w:rsidP="00782514">
            <w:pPr>
              <w:spacing w:line="288" w:lineRule="auto"/>
              <w:jc w:val="both"/>
              <w:rPr>
                <w:rFonts w:ascii="Times New Roman" w:eastAsia="Times New Roman" w:hAnsi="Times New Roman" w:cs="Times New Roman"/>
                <w:b/>
                <w:sz w:val="28"/>
                <w:szCs w:val="28"/>
                <w:lang w:val="nl-NL"/>
              </w:rPr>
            </w:pPr>
            <w:r w:rsidRPr="007230BB">
              <w:rPr>
                <w:rFonts w:ascii="Times New Roman" w:eastAsia="Times New Roman" w:hAnsi="Times New Roman" w:cs="Times New Roman"/>
                <w:b/>
                <w:sz w:val="28"/>
                <w:szCs w:val="28"/>
                <w:lang w:val="nl-NL"/>
              </w:rPr>
              <w:lastRenderedPageBreak/>
              <w:t>4. Vận dụng trải nghiệm.</w:t>
            </w:r>
          </w:p>
        </w:tc>
      </w:tr>
      <w:tr w:rsidR="00E65DCF" w:rsidRPr="007230BB" w14:paraId="4A4AEACB" w14:textId="77777777" w:rsidTr="00782514">
        <w:tc>
          <w:tcPr>
            <w:tcW w:w="5113" w:type="dxa"/>
            <w:tcBorders>
              <w:top w:val="dashed" w:sz="4" w:space="0" w:color="auto"/>
              <w:bottom w:val="dashed" w:sz="4" w:space="0" w:color="auto"/>
            </w:tcBorders>
          </w:tcPr>
          <w:p w14:paraId="686AFAFD"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GV tổ chức trò chơi: “Ai nhanh, ai đúng”</w:t>
            </w:r>
          </w:p>
          <w:p w14:paraId="6B2BA21C"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xml:space="preserve">- GV chia HS thành các nhóm (4,5 HS), mỗi em trong nhóm cầm một hình ảnh về một loài sinh vật. Trong thời gian, 1 phút các em lập sơ đồ thể hiện </w:t>
            </w:r>
            <w:r w:rsidRPr="007230BB">
              <w:rPr>
                <w:rFonts w:ascii="Times New Roman" w:eastAsia="Times New Roman" w:hAnsi="Times New Roman" w:cs="Times New Roman"/>
                <w:bCs/>
                <w:sz w:val="28"/>
                <w:szCs w:val="28"/>
                <w:lang w:val="nl-NL"/>
              </w:rPr>
              <w:t>mối liên hệ về thức ăn giữa các sinh vật. Nhóm nào làm đúng và nhanh nhất dành chiến thắng.</w:t>
            </w:r>
          </w:p>
          <w:p w14:paraId="03F70316"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363E20A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0877B9AE"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Học sinh lắng nghe yêu cầu và tham gia trò chơi.</w:t>
            </w:r>
          </w:p>
          <w:p w14:paraId="741B0A38"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4C640785"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348158D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613A6D5F"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1982CEF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lắng nghe.</w:t>
            </w:r>
          </w:p>
        </w:tc>
      </w:tr>
      <w:tr w:rsidR="00E65DCF" w:rsidRPr="007230BB" w14:paraId="0E060938" w14:textId="77777777" w:rsidTr="00782514">
        <w:tc>
          <w:tcPr>
            <w:tcW w:w="10104" w:type="dxa"/>
            <w:gridSpan w:val="3"/>
            <w:tcBorders>
              <w:top w:val="dashed" w:sz="4" w:space="0" w:color="auto"/>
            </w:tcBorders>
          </w:tcPr>
          <w:p w14:paraId="371E3A66" w14:textId="77777777" w:rsidR="00E65DCF" w:rsidRPr="007230BB" w:rsidRDefault="00E65DCF" w:rsidP="00782514">
            <w:pPr>
              <w:spacing w:line="288" w:lineRule="auto"/>
              <w:rPr>
                <w:rFonts w:ascii="Times New Roman" w:eastAsia="Times New Roman" w:hAnsi="Times New Roman" w:cs="Times New Roman"/>
                <w:b/>
                <w:sz w:val="28"/>
                <w:szCs w:val="28"/>
                <w:lang w:val="nl-NL"/>
              </w:rPr>
            </w:pPr>
            <w:r w:rsidRPr="007230BB">
              <w:rPr>
                <w:rFonts w:ascii="Times New Roman" w:eastAsia="Times New Roman" w:hAnsi="Times New Roman" w:cs="Times New Roman"/>
                <w:b/>
                <w:sz w:val="28"/>
                <w:szCs w:val="28"/>
                <w:lang w:val="nl-NL"/>
              </w:rPr>
              <w:t>IV. ĐIỀU CHỈNH SAU BÀI DẠY:</w:t>
            </w:r>
          </w:p>
          <w:p w14:paraId="1DB32DEE" w14:textId="77777777" w:rsidR="00E65DCF" w:rsidRPr="007230BB" w:rsidRDefault="00E65DCF" w:rsidP="00782514">
            <w:pPr>
              <w:spacing w:line="288" w:lineRule="auto"/>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w:t>
            </w:r>
          </w:p>
          <w:p w14:paraId="7DF5B2E3" w14:textId="77777777" w:rsidR="00E65DCF" w:rsidRPr="007230BB" w:rsidRDefault="00E65DCF" w:rsidP="00782514">
            <w:pPr>
              <w:spacing w:line="288" w:lineRule="auto"/>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w:t>
            </w:r>
          </w:p>
          <w:p w14:paraId="55DCADD8" w14:textId="77777777" w:rsidR="00E65DCF" w:rsidRPr="007230BB" w:rsidRDefault="00E65DCF" w:rsidP="00782514">
            <w:pPr>
              <w:spacing w:line="288" w:lineRule="auto"/>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w:t>
            </w:r>
          </w:p>
        </w:tc>
      </w:tr>
    </w:tbl>
    <w:p w14:paraId="189C6357" w14:textId="5C86486A" w:rsidR="00E65DCF" w:rsidRDefault="00E65DCF" w:rsidP="00E65DCF">
      <w:pPr>
        <w:spacing w:line="288" w:lineRule="auto"/>
        <w:rPr>
          <w:rFonts w:ascii="Times New Roman" w:eastAsia="Times New Roman" w:hAnsi="Times New Roman" w:cs="Times New Roman"/>
          <w:sz w:val="28"/>
          <w:szCs w:val="28"/>
        </w:rPr>
      </w:pPr>
    </w:p>
    <w:p w14:paraId="2694DFA1" w14:textId="3853E427" w:rsidR="00AF2767" w:rsidRDefault="00AF2767" w:rsidP="00E65DCF">
      <w:pPr>
        <w:spacing w:line="288" w:lineRule="auto"/>
        <w:rPr>
          <w:rFonts w:ascii="Times New Roman" w:eastAsia="Times New Roman" w:hAnsi="Times New Roman" w:cs="Times New Roman"/>
          <w:sz w:val="28"/>
          <w:szCs w:val="28"/>
        </w:rPr>
      </w:pPr>
    </w:p>
    <w:p w14:paraId="05647CA5" w14:textId="7B0E7C90" w:rsidR="00AF2767" w:rsidRDefault="00AF2767" w:rsidP="00E65DCF">
      <w:pPr>
        <w:spacing w:line="288" w:lineRule="auto"/>
        <w:rPr>
          <w:rFonts w:ascii="Times New Roman" w:eastAsia="Times New Roman" w:hAnsi="Times New Roman" w:cs="Times New Roman"/>
          <w:sz w:val="28"/>
          <w:szCs w:val="28"/>
        </w:rPr>
      </w:pPr>
    </w:p>
    <w:p w14:paraId="75CD8A1C" w14:textId="6938404B" w:rsidR="00AF2767" w:rsidRDefault="00AF2767" w:rsidP="00E65DCF">
      <w:pPr>
        <w:spacing w:line="288" w:lineRule="auto"/>
        <w:rPr>
          <w:rFonts w:ascii="Times New Roman" w:eastAsia="Times New Roman" w:hAnsi="Times New Roman" w:cs="Times New Roman"/>
          <w:sz w:val="28"/>
          <w:szCs w:val="28"/>
        </w:rPr>
      </w:pPr>
    </w:p>
    <w:p w14:paraId="2E075B48" w14:textId="77777777" w:rsidR="00AF2767" w:rsidRPr="007230BB" w:rsidRDefault="00AF2767" w:rsidP="00E65DCF">
      <w:pPr>
        <w:spacing w:line="288" w:lineRule="auto"/>
        <w:rPr>
          <w:rFonts w:ascii="Times New Roman" w:eastAsia="Times New Roman" w:hAnsi="Times New Roman" w:cs="Times New Roman"/>
          <w:sz w:val="28"/>
          <w:szCs w:val="28"/>
        </w:rPr>
      </w:pPr>
      <w:bookmarkStart w:id="0" w:name="_GoBack"/>
      <w:bookmarkEnd w:id="0"/>
    </w:p>
    <w:p w14:paraId="429BCAB6" w14:textId="77777777" w:rsidR="00E65DCF" w:rsidRPr="007230BB" w:rsidRDefault="00E65DCF" w:rsidP="00E65DCF">
      <w:pPr>
        <w:spacing w:line="288" w:lineRule="auto"/>
        <w:ind w:firstLine="360"/>
        <w:jc w:val="center"/>
        <w:outlineLvl w:val="0"/>
        <w:rPr>
          <w:rFonts w:ascii="Times New Roman" w:eastAsia="Times New Roman" w:hAnsi="Times New Roman" w:cs="Times New Roman"/>
          <w:b/>
          <w:bCs/>
          <w:color w:val="FF0000"/>
          <w:sz w:val="28"/>
          <w:szCs w:val="28"/>
          <w:u w:val="single"/>
          <w:lang w:val="nl-NL"/>
        </w:rPr>
      </w:pPr>
      <w:r w:rsidRPr="007230BB">
        <w:rPr>
          <w:rFonts w:ascii="Times New Roman" w:eastAsia="Times New Roman" w:hAnsi="Times New Roman" w:cs="Times New Roman"/>
          <w:b/>
          <w:color w:val="FF0000"/>
          <w:sz w:val="28"/>
          <w:szCs w:val="28"/>
        </w:rPr>
        <w:lastRenderedPageBreak/>
        <w:t xml:space="preserve">TIẾT </w:t>
      </w:r>
      <w:proofErr w:type="gramStart"/>
      <w:r w:rsidRPr="007230BB">
        <w:rPr>
          <w:rFonts w:ascii="Times New Roman" w:eastAsia="Times New Roman" w:hAnsi="Times New Roman" w:cs="Times New Roman"/>
          <w:b/>
          <w:color w:val="FF0000"/>
          <w:sz w:val="28"/>
          <w:szCs w:val="28"/>
        </w:rPr>
        <w:t>2 :</w:t>
      </w:r>
      <w:proofErr w:type="gramEnd"/>
      <w:r w:rsidRPr="007230BB">
        <w:rPr>
          <w:rFonts w:ascii="Times New Roman" w:eastAsia="Times New Roman" w:hAnsi="Times New Roman" w:cs="Times New Roman"/>
          <w:b/>
          <w:color w:val="FF0000"/>
          <w:sz w:val="28"/>
          <w:szCs w:val="28"/>
        </w:rPr>
        <w:t xml:space="preserve"> DẠY VÀO  TUẦN 31: NGÀY DẠY: 15/4/2024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65DCF" w:rsidRPr="007230BB" w14:paraId="153DC553" w14:textId="77777777" w:rsidTr="00782514">
        <w:tc>
          <w:tcPr>
            <w:tcW w:w="5113" w:type="dxa"/>
            <w:tcBorders>
              <w:bottom w:val="dashed" w:sz="4" w:space="0" w:color="auto"/>
            </w:tcBorders>
          </w:tcPr>
          <w:p w14:paraId="6DBC743E" w14:textId="77777777" w:rsidR="00E65DCF" w:rsidRPr="007230BB" w:rsidRDefault="00E65DCF" w:rsidP="00782514">
            <w:pPr>
              <w:spacing w:line="288" w:lineRule="auto"/>
              <w:jc w:val="center"/>
              <w:rPr>
                <w:rFonts w:ascii="Times New Roman" w:eastAsia="Times New Roman" w:hAnsi="Times New Roman" w:cs="Times New Roman"/>
                <w:b/>
                <w:sz w:val="28"/>
                <w:szCs w:val="28"/>
                <w:lang w:val="nl-NL"/>
              </w:rPr>
            </w:pPr>
            <w:r w:rsidRPr="007230B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71C45D57" w14:textId="77777777" w:rsidR="00E65DCF" w:rsidRPr="007230BB" w:rsidRDefault="00E65DCF" w:rsidP="00782514">
            <w:pPr>
              <w:spacing w:line="288" w:lineRule="auto"/>
              <w:jc w:val="center"/>
              <w:rPr>
                <w:rFonts w:ascii="Times New Roman" w:eastAsia="Times New Roman" w:hAnsi="Times New Roman" w:cs="Times New Roman"/>
                <w:b/>
                <w:sz w:val="28"/>
                <w:szCs w:val="28"/>
                <w:lang w:val="nl-NL"/>
              </w:rPr>
            </w:pPr>
            <w:r w:rsidRPr="007230BB">
              <w:rPr>
                <w:rFonts w:ascii="Times New Roman" w:eastAsia="Times New Roman" w:hAnsi="Times New Roman" w:cs="Times New Roman"/>
                <w:b/>
                <w:sz w:val="28"/>
                <w:szCs w:val="28"/>
                <w:lang w:val="nl-NL"/>
              </w:rPr>
              <w:t>Hoạt động của học sinh</w:t>
            </w:r>
          </w:p>
        </w:tc>
      </w:tr>
      <w:tr w:rsidR="00E65DCF" w:rsidRPr="007230BB" w14:paraId="71F34FF3" w14:textId="77777777" w:rsidTr="00782514">
        <w:tc>
          <w:tcPr>
            <w:tcW w:w="10104" w:type="dxa"/>
            <w:gridSpan w:val="3"/>
            <w:tcBorders>
              <w:bottom w:val="dashed" w:sz="4" w:space="0" w:color="auto"/>
            </w:tcBorders>
          </w:tcPr>
          <w:p w14:paraId="7DC7B839" w14:textId="77777777" w:rsidR="00E65DCF" w:rsidRPr="007230BB" w:rsidRDefault="00E65DCF" w:rsidP="00782514">
            <w:pPr>
              <w:spacing w:line="288" w:lineRule="auto"/>
              <w:jc w:val="both"/>
              <w:rPr>
                <w:rFonts w:ascii="Times New Roman" w:eastAsia="Times New Roman" w:hAnsi="Times New Roman" w:cs="Times New Roman"/>
                <w:bCs/>
                <w:i/>
                <w:sz w:val="28"/>
                <w:szCs w:val="28"/>
                <w:lang w:val="nl-NL"/>
              </w:rPr>
            </w:pPr>
            <w:r w:rsidRPr="007230BB">
              <w:rPr>
                <w:rFonts w:ascii="Times New Roman" w:eastAsia="Times New Roman" w:hAnsi="Times New Roman" w:cs="Times New Roman"/>
                <w:b/>
                <w:bCs/>
                <w:sz w:val="28"/>
                <w:szCs w:val="28"/>
                <w:lang w:val="nl-NL"/>
              </w:rPr>
              <w:t>1. Khởi động:</w:t>
            </w:r>
            <w:r w:rsidRPr="007230BB">
              <w:rPr>
                <w:rFonts w:ascii="Times New Roman" w:eastAsia="Times New Roman" w:hAnsi="Times New Roman" w:cs="Times New Roman"/>
                <w:bCs/>
                <w:i/>
                <w:sz w:val="28"/>
                <w:szCs w:val="28"/>
                <w:lang w:val="nl-NL"/>
              </w:rPr>
              <w:t xml:space="preserve"> </w:t>
            </w:r>
            <w:r w:rsidRPr="007230BB">
              <w:rPr>
                <w:rFonts w:ascii="Times New Roman" w:eastAsia="Times New Roman" w:hAnsi="Times New Roman" w:cs="Times New Roman"/>
                <w:bCs/>
                <w:i/>
                <w:color w:val="FF0000"/>
                <w:sz w:val="28"/>
                <w:szCs w:val="28"/>
                <w:lang w:val="nl-NL"/>
              </w:rPr>
              <w:t>3p</w:t>
            </w:r>
          </w:p>
        </w:tc>
      </w:tr>
      <w:tr w:rsidR="00E65DCF" w:rsidRPr="007230BB" w14:paraId="0AF96FFC" w14:textId="77777777" w:rsidTr="00782514">
        <w:tc>
          <w:tcPr>
            <w:tcW w:w="5376" w:type="dxa"/>
            <w:gridSpan w:val="2"/>
            <w:tcBorders>
              <w:bottom w:val="dashed" w:sz="4" w:space="0" w:color="auto"/>
            </w:tcBorders>
          </w:tcPr>
          <w:p w14:paraId="1E4F1730"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GV tổ chức trò chơi để khởi động bài học. </w:t>
            </w:r>
          </w:p>
          <w:p w14:paraId="5B39544B"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chia HS thành các nhóm. Mỗi nhóm cử 1 HS lên bốc thăm tên con vật gần gũi với các em. Các thành viên còn lại tạo sơ đồ chuỗi thức ăn có con vật mà bạn mình bốc được. Nhóm nào tạo đúng và nhanh nhất dành chiến thắng.</w:t>
            </w:r>
          </w:p>
          <w:p w14:paraId="4163A281"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nhận xét, tuyên dương và dẫn dắt vào bài mới.</w:t>
            </w:r>
          </w:p>
        </w:tc>
        <w:tc>
          <w:tcPr>
            <w:tcW w:w="4728" w:type="dxa"/>
            <w:tcBorders>
              <w:bottom w:val="dashed" w:sz="4" w:space="0" w:color="auto"/>
            </w:tcBorders>
          </w:tcPr>
          <w:p w14:paraId="265DFFDD"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tham gia trò chơi. Mỗi nhóm cử 1 bạn lên bốc thăm, các thành viên còn lại tạo sơ đồ chuỗi thức ăn.</w:t>
            </w:r>
          </w:p>
          <w:p w14:paraId="7F2D8252"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VD: Cà rốt</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Thỏ</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Sư tử; Ốc</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Cá trê</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Mèo;...</w:t>
            </w:r>
          </w:p>
          <w:p w14:paraId="0FED771B"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23FF0F44"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lắng nghe.</w:t>
            </w:r>
          </w:p>
        </w:tc>
      </w:tr>
      <w:tr w:rsidR="00E65DCF" w:rsidRPr="007230BB" w14:paraId="0F53DFCE" w14:textId="77777777" w:rsidTr="00782514">
        <w:tc>
          <w:tcPr>
            <w:tcW w:w="10104" w:type="dxa"/>
            <w:gridSpan w:val="3"/>
            <w:tcBorders>
              <w:top w:val="dashed" w:sz="4" w:space="0" w:color="auto"/>
              <w:bottom w:val="dashed" w:sz="4" w:space="0" w:color="auto"/>
            </w:tcBorders>
          </w:tcPr>
          <w:p w14:paraId="1E49C694" w14:textId="77777777" w:rsidR="00E65DCF" w:rsidRPr="007230BB" w:rsidRDefault="00E65DCF" w:rsidP="00782514">
            <w:pPr>
              <w:spacing w:line="288" w:lineRule="auto"/>
              <w:jc w:val="both"/>
              <w:rPr>
                <w:rFonts w:ascii="Times New Roman" w:eastAsia="Times New Roman" w:hAnsi="Times New Roman" w:cs="Times New Roman"/>
                <w:b/>
                <w:bCs/>
                <w:iCs/>
                <w:sz w:val="28"/>
                <w:szCs w:val="28"/>
                <w:lang w:val="nl-NL"/>
              </w:rPr>
            </w:pPr>
            <w:r w:rsidRPr="007230BB">
              <w:rPr>
                <w:rFonts w:ascii="Times New Roman" w:eastAsia="Times New Roman" w:hAnsi="Times New Roman" w:cs="Times New Roman"/>
                <w:b/>
                <w:bCs/>
                <w:iCs/>
                <w:sz w:val="28"/>
                <w:szCs w:val="28"/>
                <w:lang w:val="nl-NL"/>
              </w:rPr>
              <w:t>2. Khám phá</w:t>
            </w:r>
            <w:r w:rsidRPr="007230BB">
              <w:rPr>
                <w:rFonts w:ascii="Times New Roman" w:eastAsia="Times New Roman" w:hAnsi="Times New Roman" w:cs="Times New Roman"/>
                <w:bCs/>
                <w:i/>
                <w:iCs/>
                <w:color w:val="FF0000"/>
                <w:sz w:val="28"/>
                <w:szCs w:val="28"/>
                <w:lang w:val="nl-NL"/>
              </w:rPr>
              <w:t>: 30p</w:t>
            </w:r>
          </w:p>
        </w:tc>
      </w:tr>
      <w:tr w:rsidR="00E65DCF" w:rsidRPr="007230BB" w14:paraId="2BD3900C" w14:textId="77777777" w:rsidTr="00782514">
        <w:tc>
          <w:tcPr>
            <w:tcW w:w="5376" w:type="dxa"/>
            <w:gridSpan w:val="2"/>
            <w:tcBorders>
              <w:top w:val="dashed" w:sz="4" w:space="0" w:color="auto"/>
              <w:bottom w:val="dashed" w:sz="4" w:space="0" w:color="auto"/>
            </w:tcBorders>
          </w:tcPr>
          <w:p w14:paraId="1FBD929E" w14:textId="77777777" w:rsidR="00E65DCF" w:rsidRPr="007230BB" w:rsidRDefault="00E65DCF" w:rsidP="00782514">
            <w:pPr>
              <w:spacing w:line="288" w:lineRule="auto"/>
              <w:jc w:val="both"/>
              <w:outlineLvl w:val="0"/>
              <w:rPr>
                <w:rFonts w:ascii="Times New Roman" w:eastAsia="Times New Roman" w:hAnsi="Times New Roman" w:cs="Times New Roman"/>
                <w:b/>
                <w:bCs/>
                <w:sz w:val="28"/>
                <w:szCs w:val="28"/>
                <w:lang w:val="nl-NL"/>
              </w:rPr>
            </w:pPr>
            <w:r w:rsidRPr="007230BB">
              <w:rPr>
                <w:rFonts w:ascii="Times New Roman" w:eastAsia="Times New Roman" w:hAnsi="Times New Roman" w:cs="Times New Roman"/>
                <w:b/>
                <w:bCs/>
                <w:sz w:val="28"/>
                <w:szCs w:val="28"/>
                <w:lang w:val="nl-NL"/>
              </w:rPr>
              <w:t>Hoạt động 2: Một số chuỗi thức ăn trong tự nhiên.</w:t>
            </w:r>
          </w:p>
          <w:p w14:paraId="46AE7464" w14:textId="77777777" w:rsidR="00E65DCF" w:rsidRPr="007230BB" w:rsidRDefault="00E65DCF" w:rsidP="00782514">
            <w:pPr>
              <w:spacing w:line="288" w:lineRule="auto"/>
              <w:jc w:val="both"/>
              <w:outlineLvl w:val="0"/>
              <w:rPr>
                <w:rFonts w:ascii="Times New Roman" w:eastAsia="Times New Roman" w:hAnsi="Times New Roman" w:cs="Times New Roman"/>
                <w:b/>
                <w:bCs/>
                <w:sz w:val="28"/>
                <w:szCs w:val="28"/>
                <w:lang w:val="nl-NL"/>
              </w:rPr>
            </w:pPr>
            <w:r w:rsidRPr="007230BB">
              <w:rPr>
                <w:rFonts w:ascii="Times New Roman" w:eastAsia="Times New Roman" w:hAnsi="Times New Roman" w:cs="Times New Roman"/>
                <w:b/>
                <w:bCs/>
                <w:sz w:val="28"/>
                <w:szCs w:val="28"/>
                <w:lang w:val="nl-NL"/>
              </w:rPr>
              <w:t>HĐ 2.1.</w:t>
            </w:r>
          </w:p>
          <w:p w14:paraId="2DB3F4A0"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
                <w:bCs/>
                <w:sz w:val="28"/>
                <w:szCs w:val="28"/>
                <w:lang w:val="nl-NL"/>
              </w:rPr>
              <w:t xml:space="preserve">- </w:t>
            </w:r>
            <w:r w:rsidRPr="007230BB">
              <w:rPr>
                <w:rFonts w:ascii="Times New Roman" w:eastAsia="Times New Roman" w:hAnsi="Times New Roman" w:cs="Times New Roman"/>
                <w:bCs/>
                <w:sz w:val="28"/>
                <w:szCs w:val="28"/>
                <w:lang w:val="nl-NL"/>
              </w:rPr>
              <w:t>GV mời HS quan sát hình 6 và đọc yêu cầu.</w:t>
            </w:r>
          </w:p>
          <w:p w14:paraId="6BBC5EDC"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yêu cầu HS xác định chiều của các mũi tên, sau đó xác định số chuỗi thức ăn có trong hình.</w:t>
            </w:r>
          </w:p>
          <w:p w14:paraId="34901BBA"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hAnsi="Times New Roman" w:cs="Times New Roman"/>
                <w:noProof/>
                <w:sz w:val="28"/>
                <w:szCs w:val="28"/>
                <w:lang w:val="vi-VN" w:eastAsia="vi-VN"/>
              </w:rPr>
              <w:drawing>
                <wp:inline distT="0" distB="0" distL="0" distR="0" wp14:anchorId="1FF48902" wp14:editId="0338C2F5">
                  <wp:extent cx="3204640" cy="2352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4212" cy="2359702"/>
                          </a:xfrm>
                          <a:prstGeom prst="rect">
                            <a:avLst/>
                          </a:prstGeom>
                        </pic:spPr>
                      </pic:pic>
                    </a:graphicData>
                  </a:graphic>
                </wp:inline>
              </w:drawing>
            </w:r>
          </w:p>
          <w:p w14:paraId="17848783"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lastRenderedPageBreak/>
              <w:t xml:space="preserve">- GV cho HS thực hiện yêu cầu vào vở theo nhóm 2. </w:t>
            </w:r>
          </w:p>
          <w:p w14:paraId="524F775E"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4DA335A0"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094D2B39" w14:textId="77777777" w:rsidR="00E65DCF" w:rsidRPr="007230BB" w:rsidRDefault="00E65DCF" w:rsidP="00782514">
            <w:pPr>
              <w:spacing w:line="264" w:lineRule="auto"/>
              <w:jc w:val="both"/>
              <w:rPr>
                <w:rFonts w:ascii="Times New Roman" w:hAnsi="Times New Roman" w:cs="Times New Roman"/>
                <w:sz w:val="28"/>
                <w:szCs w:val="28"/>
              </w:rPr>
            </w:pPr>
            <w:r w:rsidRPr="007230BB">
              <w:rPr>
                <w:rFonts w:ascii="Times New Roman" w:hAnsi="Times New Roman" w:cs="Times New Roman"/>
                <w:sz w:val="28"/>
                <w:szCs w:val="28"/>
              </w:rPr>
              <w:t>- Đổi vở soát theo nhóm bàn trình bày kết quả, nhận xét lẫn nhau.</w:t>
            </w:r>
          </w:p>
          <w:p w14:paraId="707FD2FD" w14:textId="77777777" w:rsidR="00E65DCF" w:rsidRPr="007230BB" w:rsidRDefault="00E65DCF" w:rsidP="00782514">
            <w:pPr>
              <w:spacing w:line="264" w:lineRule="auto"/>
              <w:jc w:val="both"/>
              <w:rPr>
                <w:rFonts w:ascii="Times New Roman" w:eastAsia="Times New Roman" w:hAnsi="Times New Roman" w:cs="Times New Roman"/>
                <w:bCs/>
                <w:i/>
                <w:sz w:val="28"/>
                <w:szCs w:val="28"/>
                <w:lang w:val="nl-NL"/>
              </w:rPr>
            </w:pPr>
            <w:r w:rsidRPr="007230BB">
              <w:rPr>
                <w:rFonts w:ascii="Times New Roman" w:hAnsi="Times New Roman" w:cs="Times New Roman"/>
                <w:sz w:val="28"/>
                <w:szCs w:val="28"/>
              </w:rPr>
              <w:t>- GV Nhận xét, tuyên dương.</w:t>
            </w:r>
          </w:p>
        </w:tc>
        <w:tc>
          <w:tcPr>
            <w:tcW w:w="4728" w:type="dxa"/>
            <w:tcBorders>
              <w:top w:val="dashed" w:sz="4" w:space="0" w:color="auto"/>
              <w:bottom w:val="dashed" w:sz="4" w:space="0" w:color="auto"/>
            </w:tcBorders>
          </w:tcPr>
          <w:p w14:paraId="72CE3755"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6C2DA8CB"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2EB169C2"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6733149C"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quan sát hình 6 và đọc yêu cầu.</w:t>
            </w:r>
          </w:p>
          <w:p w14:paraId="2DAA9C6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xác định chiều của các mũi tên và số chuỗi thức ăn có trong hình: 3 chuỗi.</w:t>
            </w:r>
          </w:p>
          <w:p w14:paraId="053F25A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6294A31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7B420D0F"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2FFBF8E1"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7087901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1BB0106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4C725367"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58F6664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7FBF16D8"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60DC673C"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027151ED"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50609E81" w14:textId="77777777" w:rsidR="00E65DCF" w:rsidRPr="007230BB" w:rsidRDefault="00E65DCF" w:rsidP="00782514">
            <w:pPr>
              <w:spacing w:line="288" w:lineRule="auto"/>
              <w:jc w:val="both"/>
              <w:outlineLvl w:val="0"/>
              <w:rPr>
                <w:rFonts w:ascii="Times New Roman" w:eastAsia="Times New Roman" w:hAnsi="Times New Roman" w:cs="Times New Roman"/>
                <w:bCs/>
                <w:spacing w:val="-12"/>
                <w:sz w:val="28"/>
                <w:szCs w:val="28"/>
                <w:lang w:val="nl-NL"/>
              </w:rPr>
            </w:pPr>
            <w:r w:rsidRPr="007230BB">
              <w:rPr>
                <w:rFonts w:ascii="Times New Roman" w:eastAsia="Times New Roman" w:hAnsi="Times New Roman" w:cs="Times New Roman"/>
                <w:spacing w:val="-12"/>
                <w:sz w:val="28"/>
                <w:szCs w:val="28"/>
                <w:lang w:val="nl-NL"/>
              </w:rPr>
              <w:t xml:space="preserve">- HS </w:t>
            </w:r>
            <w:r w:rsidRPr="007230BB">
              <w:rPr>
                <w:rFonts w:ascii="Times New Roman" w:eastAsia="Times New Roman" w:hAnsi="Times New Roman" w:cs="Times New Roman"/>
                <w:bCs/>
                <w:spacing w:val="-12"/>
                <w:sz w:val="28"/>
                <w:szCs w:val="28"/>
                <w:lang w:val="nl-NL"/>
              </w:rPr>
              <w:t xml:space="preserve">thực hiện yêu cầu vào vở theo nhóm 2. </w:t>
            </w:r>
          </w:p>
          <w:p w14:paraId="25AD978E"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Cỏ </w:t>
            </w:r>
            <w:r w:rsidRPr="007230BB">
              <w:rPr>
                <w:rFonts w:ascii="Times New Roman" w:eastAsia="Times New Roman" w:hAnsi="Times New Roman" w:cs="Times New Roman"/>
                <w:bCs/>
                <w:sz w:val="28"/>
                <w:szCs w:val="28"/>
                <w:lang w:val="nl-NL"/>
              </w:rPr>
              <w:sym w:font="Wingdings" w:char="F0E0"/>
            </w:r>
            <w:r w:rsidRPr="007230BB">
              <w:rPr>
                <w:rFonts w:ascii="Times New Roman" w:eastAsia="Times New Roman" w:hAnsi="Times New Roman" w:cs="Times New Roman"/>
                <w:bCs/>
                <w:sz w:val="28"/>
                <w:szCs w:val="28"/>
                <w:lang w:val="nl-NL"/>
              </w:rPr>
              <w:t xml:space="preserve"> thỏ </w:t>
            </w:r>
            <w:r w:rsidRPr="007230BB">
              <w:rPr>
                <w:rFonts w:ascii="Times New Roman" w:eastAsia="Times New Roman" w:hAnsi="Times New Roman" w:cs="Times New Roman"/>
                <w:bCs/>
                <w:sz w:val="28"/>
                <w:szCs w:val="28"/>
                <w:lang w:val="nl-NL"/>
              </w:rPr>
              <w:sym w:font="Wingdings" w:char="F0E0"/>
            </w:r>
            <w:r w:rsidRPr="007230BB">
              <w:rPr>
                <w:rFonts w:ascii="Times New Roman" w:eastAsia="Times New Roman" w:hAnsi="Times New Roman" w:cs="Times New Roman"/>
                <w:bCs/>
                <w:sz w:val="28"/>
                <w:szCs w:val="28"/>
                <w:lang w:val="nl-NL"/>
              </w:rPr>
              <w:t xml:space="preserve"> báo</w:t>
            </w:r>
          </w:p>
          <w:p w14:paraId="0F9BE128"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cỏ </w:t>
            </w:r>
            <w:r w:rsidRPr="007230BB">
              <w:rPr>
                <w:rFonts w:ascii="Times New Roman" w:eastAsia="Times New Roman" w:hAnsi="Times New Roman" w:cs="Times New Roman"/>
                <w:bCs/>
                <w:sz w:val="28"/>
                <w:szCs w:val="28"/>
                <w:lang w:val="nl-NL"/>
              </w:rPr>
              <w:sym w:font="Wingdings" w:char="F0E0"/>
            </w:r>
            <w:r w:rsidRPr="007230BB">
              <w:rPr>
                <w:rFonts w:ascii="Times New Roman" w:eastAsia="Times New Roman" w:hAnsi="Times New Roman" w:cs="Times New Roman"/>
                <w:bCs/>
                <w:sz w:val="28"/>
                <w:szCs w:val="28"/>
                <w:lang w:val="nl-NL"/>
              </w:rPr>
              <w:t xml:space="preserve"> nai </w:t>
            </w:r>
            <w:r w:rsidRPr="007230BB">
              <w:rPr>
                <w:rFonts w:ascii="Times New Roman" w:eastAsia="Times New Roman" w:hAnsi="Times New Roman" w:cs="Times New Roman"/>
                <w:bCs/>
                <w:sz w:val="28"/>
                <w:szCs w:val="28"/>
                <w:lang w:val="nl-NL"/>
              </w:rPr>
              <w:sym w:font="Wingdings" w:char="F0E0"/>
            </w:r>
            <w:r w:rsidRPr="007230BB">
              <w:rPr>
                <w:rFonts w:ascii="Times New Roman" w:eastAsia="Times New Roman" w:hAnsi="Times New Roman" w:cs="Times New Roman"/>
                <w:bCs/>
                <w:sz w:val="28"/>
                <w:szCs w:val="28"/>
                <w:lang w:val="nl-NL"/>
              </w:rPr>
              <w:t xml:space="preserve"> báo</w:t>
            </w:r>
          </w:p>
          <w:p w14:paraId="6A196258"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cỏ </w:t>
            </w:r>
            <w:r w:rsidRPr="007230BB">
              <w:rPr>
                <w:rFonts w:ascii="Times New Roman" w:eastAsia="Times New Roman" w:hAnsi="Times New Roman" w:cs="Times New Roman"/>
                <w:bCs/>
                <w:sz w:val="28"/>
                <w:szCs w:val="28"/>
                <w:lang w:val="nl-NL"/>
              </w:rPr>
              <w:sym w:font="Wingdings" w:char="F0E0"/>
            </w:r>
            <w:r w:rsidRPr="007230BB">
              <w:rPr>
                <w:rFonts w:ascii="Times New Roman" w:eastAsia="Times New Roman" w:hAnsi="Times New Roman" w:cs="Times New Roman"/>
                <w:bCs/>
                <w:sz w:val="28"/>
                <w:szCs w:val="28"/>
                <w:lang w:val="nl-NL"/>
              </w:rPr>
              <w:t xml:space="preserve"> trâu </w:t>
            </w:r>
            <w:r w:rsidRPr="007230BB">
              <w:rPr>
                <w:rFonts w:ascii="Times New Roman" w:eastAsia="Times New Roman" w:hAnsi="Times New Roman" w:cs="Times New Roman"/>
                <w:bCs/>
                <w:sz w:val="28"/>
                <w:szCs w:val="28"/>
                <w:lang w:val="nl-NL"/>
              </w:rPr>
              <w:sym w:font="Wingdings" w:char="F0E0"/>
            </w:r>
            <w:r w:rsidRPr="007230BB">
              <w:rPr>
                <w:rFonts w:ascii="Times New Roman" w:eastAsia="Times New Roman" w:hAnsi="Times New Roman" w:cs="Times New Roman"/>
                <w:bCs/>
                <w:sz w:val="28"/>
                <w:szCs w:val="28"/>
                <w:lang w:val="nl-NL"/>
              </w:rPr>
              <w:t xml:space="preserve"> sử tử</w:t>
            </w:r>
          </w:p>
          <w:p w14:paraId="6ADEA741" w14:textId="77777777" w:rsidR="00E65DCF" w:rsidRPr="007230BB" w:rsidRDefault="00E65DCF" w:rsidP="00782514">
            <w:pPr>
              <w:spacing w:line="264" w:lineRule="auto"/>
              <w:jc w:val="both"/>
              <w:rPr>
                <w:rFonts w:ascii="Times New Roman" w:hAnsi="Times New Roman" w:cs="Times New Roman"/>
                <w:sz w:val="28"/>
                <w:szCs w:val="28"/>
              </w:rPr>
            </w:pPr>
            <w:r w:rsidRPr="007230BB">
              <w:rPr>
                <w:rFonts w:ascii="Times New Roman" w:hAnsi="Times New Roman" w:cs="Times New Roman"/>
                <w:sz w:val="28"/>
                <w:szCs w:val="28"/>
              </w:rPr>
              <w:t>- HS đổi vở soát nhận xét.</w:t>
            </w:r>
          </w:p>
          <w:p w14:paraId="7AC347EB" w14:textId="77777777" w:rsidR="00E65DCF" w:rsidRPr="007230BB" w:rsidRDefault="00E65DCF" w:rsidP="00782514">
            <w:pPr>
              <w:spacing w:line="264" w:lineRule="auto"/>
              <w:jc w:val="both"/>
              <w:rPr>
                <w:rFonts w:ascii="Times New Roman" w:hAnsi="Times New Roman" w:cs="Times New Roman"/>
                <w:sz w:val="28"/>
                <w:szCs w:val="28"/>
              </w:rPr>
            </w:pPr>
          </w:p>
          <w:p w14:paraId="30AB045F" w14:textId="77777777" w:rsidR="00E65DCF" w:rsidRPr="007230BB" w:rsidRDefault="00E65DCF" w:rsidP="00782514">
            <w:pPr>
              <w:spacing w:line="264" w:lineRule="auto"/>
              <w:jc w:val="both"/>
              <w:rPr>
                <w:rFonts w:ascii="Times New Roman" w:hAnsi="Times New Roman" w:cs="Times New Roman"/>
                <w:sz w:val="28"/>
                <w:szCs w:val="28"/>
              </w:rPr>
            </w:pPr>
            <w:r w:rsidRPr="007230BB">
              <w:rPr>
                <w:rFonts w:ascii="Times New Roman" w:hAnsi="Times New Roman" w:cs="Times New Roman"/>
                <w:sz w:val="28"/>
                <w:szCs w:val="28"/>
              </w:rPr>
              <w:t>- HS lắng nghe rút kinh nghiệm.</w:t>
            </w:r>
          </w:p>
        </w:tc>
      </w:tr>
      <w:tr w:rsidR="00E65DCF" w:rsidRPr="007230BB" w14:paraId="2AC6A473" w14:textId="77777777" w:rsidTr="00782514">
        <w:tc>
          <w:tcPr>
            <w:tcW w:w="5376" w:type="dxa"/>
            <w:gridSpan w:val="2"/>
            <w:tcBorders>
              <w:top w:val="dashed" w:sz="4" w:space="0" w:color="auto"/>
              <w:bottom w:val="dashed" w:sz="4" w:space="0" w:color="auto"/>
            </w:tcBorders>
          </w:tcPr>
          <w:p w14:paraId="6E49E689" w14:textId="77777777" w:rsidR="00E65DCF" w:rsidRPr="007230BB" w:rsidRDefault="00E65DCF" w:rsidP="00782514">
            <w:pPr>
              <w:spacing w:line="288" w:lineRule="auto"/>
              <w:jc w:val="both"/>
              <w:outlineLvl w:val="0"/>
              <w:rPr>
                <w:rFonts w:ascii="Times New Roman" w:eastAsia="Times New Roman" w:hAnsi="Times New Roman" w:cs="Times New Roman"/>
                <w:b/>
                <w:bCs/>
                <w:sz w:val="28"/>
                <w:szCs w:val="28"/>
                <w:lang w:val="nl-NL"/>
              </w:rPr>
            </w:pPr>
            <w:r w:rsidRPr="007230BB">
              <w:rPr>
                <w:rFonts w:ascii="Times New Roman" w:eastAsia="Times New Roman" w:hAnsi="Times New Roman" w:cs="Times New Roman"/>
                <w:b/>
                <w:bCs/>
                <w:sz w:val="28"/>
                <w:szCs w:val="28"/>
                <w:lang w:val="nl-NL"/>
              </w:rPr>
              <w:lastRenderedPageBreak/>
              <w:t>HĐ 2.2.</w:t>
            </w:r>
          </w:p>
          <w:p w14:paraId="241E0F3B"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
                <w:bCs/>
                <w:sz w:val="28"/>
                <w:szCs w:val="28"/>
                <w:lang w:val="nl-NL"/>
              </w:rPr>
              <w:t xml:space="preserve">- </w:t>
            </w:r>
            <w:r w:rsidRPr="007230BB">
              <w:rPr>
                <w:rFonts w:ascii="Times New Roman" w:eastAsia="Times New Roman" w:hAnsi="Times New Roman" w:cs="Times New Roman"/>
                <w:bCs/>
                <w:sz w:val="28"/>
                <w:szCs w:val="28"/>
                <w:lang w:val="nl-NL"/>
              </w:rPr>
              <w:t>GV cho HS đọc đoạn văn mô tả các mối liên hệ về thức ăn giữa các sinh vật tại một vùng biển gồm nhiều sinh vật khác nhau:</w:t>
            </w:r>
          </w:p>
          <w:p w14:paraId="303B0ED8" w14:textId="77777777" w:rsidR="00E65DCF" w:rsidRPr="007230BB" w:rsidRDefault="00E65DCF" w:rsidP="00782514">
            <w:pPr>
              <w:spacing w:line="288" w:lineRule="auto"/>
              <w:jc w:val="both"/>
              <w:rPr>
                <w:rFonts w:ascii="Times New Roman" w:eastAsia="Times New Roman" w:hAnsi="Times New Roman" w:cs="Times New Roman"/>
                <w:i/>
                <w:sz w:val="28"/>
                <w:szCs w:val="28"/>
                <w:lang w:val="nl-NL"/>
              </w:rPr>
            </w:pPr>
            <w:r w:rsidRPr="007230BB">
              <w:rPr>
                <w:rFonts w:ascii="Times New Roman" w:eastAsia="Times New Roman" w:hAnsi="Times New Roman" w:cs="Times New Roman"/>
                <w:i/>
                <w:sz w:val="28"/>
                <w:szCs w:val="28"/>
                <w:lang w:val="nl-NL"/>
              </w:rPr>
              <w:t>Tại một vùng biển, tảo là thức ăn của tôm, tôm là thức ăn của cá hồi. Động vật phù du là thức ăn của sứa và tôm, sứa là thức ăn của rùa biển.</w:t>
            </w:r>
          </w:p>
          <w:p w14:paraId="64B54816"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cho HS làm việc nhóm 4, thực hiện nhiệm vụ:</w:t>
            </w:r>
          </w:p>
          <w:p w14:paraId="199B691C"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Vẽ các sơ đồ chuỗi thức ăn trong vùng biển dựa vào các sơ đồ gợi ý trong SGK.</w:t>
            </w:r>
          </w:p>
          <w:p w14:paraId="7A1C06F9"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20447A51"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xml:space="preserve">+ Thảo luận và mô tả về các mối liên hệ thức ăn nói trên: Có những chuỗi thức ăn nào trong </w:t>
            </w:r>
            <w:r w:rsidRPr="007230BB">
              <w:rPr>
                <w:rFonts w:ascii="Times New Roman" w:eastAsia="Times New Roman" w:hAnsi="Times New Roman" w:cs="Times New Roman"/>
                <w:bCs/>
                <w:sz w:val="28"/>
                <w:szCs w:val="28"/>
                <w:lang w:val="nl-NL"/>
              </w:rPr>
              <w:lastRenderedPageBreak/>
              <w:t>sơ đồ có sử dụng chung một vài sinh vật? Điều đó có thể có ý nghĩa gì đối với tự nhiên?</w:t>
            </w:r>
          </w:p>
          <w:p w14:paraId="7E1532A4"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0E44A6C8"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cho các nhóm trình bày trước lớp về những nội dung đã thảo luận.</w:t>
            </w:r>
          </w:p>
          <w:p w14:paraId="7ABEFB07"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p>
          <w:p w14:paraId="0BB13A7A"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GV nhận xét, chốt ý:</w:t>
            </w:r>
            <w:r w:rsidRPr="007230BB">
              <w:rPr>
                <w:rFonts w:ascii="Times New Roman" w:eastAsia="Times New Roman" w:hAnsi="Times New Roman" w:cs="Times New Roman"/>
                <w:b/>
                <w:bCs/>
                <w:i/>
                <w:sz w:val="28"/>
                <w:szCs w:val="28"/>
                <w:lang w:val="nl-NL"/>
              </w:rPr>
              <w:t xml:space="preserve"> Một sinh vật có thể tham gia vào nhiều chuỗi thức ăn khác nhau.</w:t>
            </w:r>
          </w:p>
        </w:tc>
        <w:tc>
          <w:tcPr>
            <w:tcW w:w="4728" w:type="dxa"/>
            <w:tcBorders>
              <w:top w:val="dashed" w:sz="4" w:space="0" w:color="auto"/>
              <w:bottom w:val="dashed" w:sz="4" w:space="0" w:color="auto"/>
            </w:tcBorders>
          </w:tcPr>
          <w:p w14:paraId="291D026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58F23070"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đọc thông tin.</w:t>
            </w:r>
          </w:p>
          <w:p w14:paraId="5E391EA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505A41C3"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3199C62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7353D115"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718909B0"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314596E8"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sz w:val="28"/>
                <w:szCs w:val="28"/>
                <w:lang w:val="nl-NL"/>
              </w:rPr>
              <w:t xml:space="preserve">- HS </w:t>
            </w:r>
            <w:r w:rsidRPr="007230BB">
              <w:rPr>
                <w:rFonts w:ascii="Times New Roman" w:eastAsia="Times New Roman" w:hAnsi="Times New Roman" w:cs="Times New Roman"/>
                <w:bCs/>
                <w:sz w:val="28"/>
                <w:szCs w:val="28"/>
                <w:lang w:val="nl-NL"/>
              </w:rPr>
              <w:t>làm việc nhóm 4, thực hiện nhiệm vụ:</w:t>
            </w:r>
          </w:p>
          <w:p w14:paraId="55BB0065"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xml:space="preserve">+ (1) Tảo </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tôm </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cá hồi</w:t>
            </w:r>
          </w:p>
          <w:p w14:paraId="020B12C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xml:space="preserve">(2) Động vật phù du </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sứa </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rùa biển.</w:t>
            </w:r>
          </w:p>
          <w:p w14:paraId="7DDC78A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xml:space="preserve">(3) Động vật phù du </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tôm </w:t>
            </w:r>
            <w:r w:rsidRPr="007230BB">
              <w:rPr>
                <w:rFonts w:ascii="Times New Roman" w:eastAsia="Times New Roman" w:hAnsi="Times New Roman" w:cs="Times New Roman"/>
                <w:sz w:val="28"/>
                <w:szCs w:val="28"/>
                <w:lang w:val="nl-NL"/>
              </w:rPr>
              <w:sym w:font="Wingdings" w:char="F0E0"/>
            </w:r>
            <w:r w:rsidRPr="007230BB">
              <w:rPr>
                <w:rFonts w:ascii="Times New Roman" w:eastAsia="Times New Roman" w:hAnsi="Times New Roman" w:cs="Times New Roman"/>
                <w:sz w:val="28"/>
                <w:szCs w:val="28"/>
                <w:lang w:val="nl-NL"/>
              </w:rPr>
              <w:t xml:space="preserve"> cá hồi.</w:t>
            </w:r>
          </w:p>
          <w:p w14:paraId="0E0E1530" w14:textId="77777777" w:rsidR="00E65DCF" w:rsidRPr="007230BB" w:rsidRDefault="00E65DCF" w:rsidP="00782514">
            <w:pPr>
              <w:spacing w:line="288" w:lineRule="auto"/>
              <w:jc w:val="both"/>
              <w:rPr>
                <w:rFonts w:ascii="Times New Roman" w:eastAsia="Times New Roman" w:hAnsi="Times New Roman" w:cs="Times New Roman"/>
                <w:bCs/>
                <w:sz w:val="28"/>
                <w:szCs w:val="28"/>
                <w:lang w:val="nl-NL"/>
              </w:rPr>
            </w:pPr>
            <w:r w:rsidRPr="007230BB">
              <w:rPr>
                <w:rFonts w:ascii="Times New Roman" w:eastAsia="Times New Roman" w:hAnsi="Times New Roman" w:cs="Times New Roman"/>
                <w:sz w:val="28"/>
                <w:szCs w:val="28"/>
                <w:lang w:val="nl-NL"/>
              </w:rPr>
              <w:t xml:space="preserve">+ Có chuỗi thức ăn (1) và (3) sử dụng chung tôm, cá hồi; chuỗi thức ăn (2) và </w:t>
            </w:r>
            <w:r w:rsidRPr="007230BB">
              <w:rPr>
                <w:rFonts w:ascii="Times New Roman" w:eastAsia="Times New Roman" w:hAnsi="Times New Roman" w:cs="Times New Roman"/>
                <w:sz w:val="28"/>
                <w:szCs w:val="28"/>
                <w:lang w:val="nl-NL"/>
              </w:rPr>
              <w:lastRenderedPageBreak/>
              <w:t>(3) sử dụng chung động vật phù du. Điều này cho thấy m</w:t>
            </w:r>
            <w:r w:rsidRPr="007230BB">
              <w:rPr>
                <w:rFonts w:ascii="Times New Roman" w:eastAsia="Times New Roman" w:hAnsi="Times New Roman" w:cs="Times New Roman"/>
                <w:bCs/>
                <w:sz w:val="28"/>
                <w:szCs w:val="28"/>
                <w:lang w:val="nl-NL"/>
              </w:rPr>
              <w:t>ột sinh vật có thể tham gia vào nhiều chuỗi thức ăn khác nhau.</w:t>
            </w:r>
          </w:p>
          <w:p w14:paraId="4D4F8D8E" w14:textId="77777777" w:rsidR="00E65DCF" w:rsidRPr="007230BB" w:rsidRDefault="00E65DCF" w:rsidP="00782514">
            <w:pPr>
              <w:spacing w:line="288" w:lineRule="auto"/>
              <w:jc w:val="both"/>
              <w:outlineLvl w:val="0"/>
              <w:rPr>
                <w:rFonts w:ascii="Times New Roman" w:eastAsia="Times New Roman" w:hAnsi="Times New Roman" w:cs="Times New Roman"/>
                <w:bCs/>
                <w:sz w:val="28"/>
                <w:szCs w:val="28"/>
                <w:lang w:val="nl-NL"/>
              </w:rPr>
            </w:pPr>
            <w:r w:rsidRPr="007230BB">
              <w:rPr>
                <w:rFonts w:ascii="Times New Roman" w:eastAsia="Times New Roman" w:hAnsi="Times New Roman" w:cs="Times New Roman"/>
                <w:bCs/>
                <w:sz w:val="28"/>
                <w:szCs w:val="28"/>
                <w:lang w:val="nl-NL"/>
              </w:rPr>
              <w:t>- Các nhóm trình bày trước lớp về những nội dung đã thảo luận, nhóm khác nhận xét.</w:t>
            </w:r>
          </w:p>
          <w:p w14:paraId="7FF6667C"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lắng nghe, nhắc lại.</w:t>
            </w:r>
          </w:p>
        </w:tc>
      </w:tr>
      <w:tr w:rsidR="00E65DCF" w:rsidRPr="007230BB" w14:paraId="037A7840" w14:textId="77777777" w:rsidTr="00782514">
        <w:tc>
          <w:tcPr>
            <w:tcW w:w="10104" w:type="dxa"/>
            <w:gridSpan w:val="3"/>
            <w:tcBorders>
              <w:top w:val="dashed" w:sz="4" w:space="0" w:color="auto"/>
              <w:bottom w:val="dashed" w:sz="4" w:space="0" w:color="auto"/>
            </w:tcBorders>
          </w:tcPr>
          <w:p w14:paraId="219F9DEE" w14:textId="77777777" w:rsidR="00E65DCF" w:rsidRPr="007230BB" w:rsidRDefault="00E65DCF" w:rsidP="00782514">
            <w:pPr>
              <w:spacing w:line="288" w:lineRule="auto"/>
              <w:jc w:val="both"/>
              <w:rPr>
                <w:rFonts w:ascii="Times New Roman" w:eastAsia="Times New Roman" w:hAnsi="Times New Roman" w:cs="Times New Roman"/>
                <w:b/>
                <w:color w:val="FF0000"/>
                <w:sz w:val="28"/>
                <w:szCs w:val="28"/>
                <w:lang w:val="nl-NL"/>
              </w:rPr>
            </w:pPr>
            <w:r w:rsidRPr="007230BB">
              <w:rPr>
                <w:rFonts w:ascii="Times New Roman" w:eastAsia="Times New Roman" w:hAnsi="Times New Roman" w:cs="Times New Roman"/>
                <w:b/>
                <w:sz w:val="28"/>
                <w:szCs w:val="28"/>
                <w:lang w:val="nl-NL"/>
              </w:rPr>
              <w:lastRenderedPageBreak/>
              <w:t>4. Vận dụng trải nghiệm.</w:t>
            </w:r>
            <w:r w:rsidRPr="007230BB">
              <w:rPr>
                <w:rFonts w:ascii="Times New Roman" w:eastAsia="Times New Roman" w:hAnsi="Times New Roman" w:cs="Times New Roman"/>
                <w:b/>
                <w:color w:val="FF0000"/>
                <w:sz w:val="28"/>
                <w:szCs w:val="28"/>
                <w:lang w:val="nl-NL"/>
              </w:rPr>
              <w:t>2p</w:t>
            </w:r>
          </w:p>
        </w:tc>
      </w:tr>
      <w:tr w:rsidR="00E65DCF" w:rsidRPr="007230BB" w14:paraId="14F3444C" w14:textId="77777777" w:rsidTr="00782514">
        <w:tc>
          <w:tcPr>
            <w:tcW w:w="5113" w:type="dxa"/>
            <w:tcBorders>
              <w:top w:val="dashed" w:sz="4" w:space="0" w:color="auto"/>
              <w:bottom w:val="dashed" w:sz="4" w:space="0" w:color="auto"/>
            </w:tcBorders>
          </w:tcPr>
          <w:p w14:paraId="0C63D8FD"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GV tổ chức trò chơi “Ai biết nhiều hơn”</w:t>
            </w:r>
          </w:p>
          <w:p w14:paraId="6D881C0D"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Chia lớp thành các nhóm. Và cùng thi một lượt tổng thời gian 2 phút.</w:t>
            </w:r>
          </w:p>
          <w:p w14:paraId="19A91D21"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Các nhóm thi nhau đưa ra những ví vụ về chuỗi thức ăn trong tự nhiên. Mỗi lần đưa ra câu đúng sẽ được nhận 1 hoa dán vào vị trí nhóm. Sau 2 phút, nhóm nào nhiều hoa nhất nhóm đó thắng cuộc.</w:t>
            </w:r>
          </w:p>
          <w:p w14:paraId="07CF3EF4"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34AEC074"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2F19E341"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Học sinh chia nhóm và tham gia trò chơi.</w:t>
            </w:r>
          </w:p>
          <w:p w14:paraId="0F300889"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40C43408"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420CDC97"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027763D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393E5140"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26BFE0CA"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p>
          <w:p w14:paraId="2A1F7C60" w14:textId="77777777" w:rsidR="00E65DCF" w:rsidRPr="007230BB" w:rsidRDefault="00E65DCF" w:rsidP="00782514">
            <w:pPr>
              <w:spacing w:line="288" w:lineRule="auto"/>
              <w:jc w:val="both"/>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 HS lắng nghe, rút kinh nghiệm</w:t>
            </w:r>
          </w:p>
        </w:tc>
      </w:tr>
      <w:tr w:rsidR="00E65DCF" w:rsidRPr="007230BB" w14:paraId="3082AA55" w14:textId="77777777" w:rsidTr="00782514">
        <w:tc>
          <w:tcPr>
            <w:tcW w:w="10104" w:type="dxa"/>
            <w:gridSpan w:val="3"/>
            <w:tcBorders>
              <w:top w:val="dashed" w:sz="4" w:space="0" w:color="auto"/>
            </w:tcBorders>
          </w:tcPr>
          <w:p w14:paraId="538FCDC8" w14:textId="77777777" w:rsidR="00E65DCF" w:rsidRPr="007230BB" w:rsidRDefault="00E65DCF" w:rsidP="00782514">
            <w:pPr>
              <w:spacing w:line="288" w:lineRule="auto"/>
              <w:rPr>
                <w:rFonts w:ascii="Times New Roman" w:eastAsia="Times New Roman" w:hAnsi="Times New Roman" w:cs="Times New Roman"/>
                <w:b/>
                <w:sz w:val="28"/>
                <w:szCs w:val="28"/>
                <w:lang w:val="nl-NL"/>
              </w:rPr>
            </w:pPr>
            <w:r w:rsidRPr="007230BB">
              <w:rPr>
                <w:rFonts w:ascii="Times New Roman" w:eastAsia="Times New Roman" w:hAnsi="Times New Roman" w:cs="Times New Roman"/>
                <w:b/>
                <w:sz w:val="28"/>
                <w:szCs w:val="28"/>
                <w:lang w:val="nl-NL"/>
              </w:rPr>
              <w:t>IV. ĐIỀU CHỈNH SAU BÀI DẠY:</w:t>
            </w:r>
          </w:p>
          <w:p w14:paraId="4ED65802" w14:textId="77777777" w:rsidR="00E65DCF" w:rsidRPr="007230BB" w:rsidRDefault="00E65DCF" w:rsidP="00782514">
            <w:pPr>
              <w:spacing w:line="288" w:lineRule="auto"/>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w:t>
            </w:r>
          </w:p>
          <w:p w14:paraId="0FFB2337" w14:textId="77777777" w:rsidR="00E65DCF" w:rsidRPr="007230BB" w:rsidRDefault="00E65DCF" w:rsidP="00782514">
            <w:pPr>
              <w:spacing w:line="288" w:lineRule="auto"/>
              <w:rPr>
                <w:rFonts w:ascii="Times New Roman" w:eastAsia="Times New Roman" w:hAnsi="Times New Roman" w:cs="Times New Roman"/>
                <w:sz w:val="28"/>
                <w:szCs w:val="28"/>
                <w:lang w:val="nl-NL"/>
              </w:rPr>
            </w:pPr>
            <w:r w:rsidRPr="007230BB">
              <w:rPr>
                <w:rFonts w:ascii="Times New Roman" w:eastAsia="Times New Roman" w:hAnsi="Times New Roman" w:cs="Times New Roman"/>
                <w:sz w:val="28"/>
                <w:szCs w:val="28"/>
                <w:lang w:val="nl-NL"/>
              </w:rPr>
              <w:t>..............................................................................................................................</w:t>
            </w:r>
          </w:p>
        </w:tc>
      </w:tr>
    </w:tbl>
    <w:p w14:paraId="1FCD3EF2" w14:textId="77777777" w:rsidR="00E65DCF" w:rsidRPr="007230BB" w:rsidRDefault="00E65DCF" w:rsidP="00E65DCF">
      <w:pPr>
        <w:spacing w:line="288" w:lineRule="auto"/>
        <w:rPr>
          <w:rFonts w:ascii="Times New Roman" w:hAnsi="Times New Roman" w:cs="Times New Roman"/>
          <w:sz w:val="28"/>
          <w:szCs w:val="28"/>
        </w:rPr>
      </w:pPr>
    </w:p>
    <w:p w14:paraId="2E94DDB5" w14:textId="77777777" w:rsidR="008501A8" w:rsidRPr="007230BB" w:rsidRDefault="008501A8" w:rsidP="008501A8">
      <w:pPr>
        <w:spacing w:line="288" w:lineRule="auto"/>
        <w:ind w:firstLine="360"/>
        <w:jc w:val="both"/>
        <w:rPr>
          <w:rFonts w:ascii="Times New Roman" w:eastAsia="Times New Roman" w:hAnsi="Times New Roman" w:cs="Times New Roman"/>
          <w:sz w:val="28"/>
          <w:szCs w:val="28"/>
        </w:rPr>
        <w:sectPr w:rsidR="008501A8" w:rsidRPr="007230BB" w:rsidSect="008501A8">
          <w:headerReference w:type="even" r:id="rId18"/>
          <w:headerReference w:type="default" r:id="rId19"/>
          <w:footerReference w:type="even" r:id="rId20"/>
          <w:footerReference w:type="default" r:id="rId21"/>
          <w:headerReference w:type="first" r:id="rId22"/>
          <w:footerReference w:type="first" r:id="rId23"/>
          <w:pgSz w:w="12240" w:h="15840"/>
          <w:pgMar w:top="1260" w:right="990" w:bottom="1440" w:left="1440" w:header="720" w:footer="720" w:gutter="0"/>
          <w:cols w:space="720"/>
          <w:docGrid w:linePitch="360"/>
        </w:sectPr>
      </w:pPr>
    </w:p>
    <w:p w14:paraId="56BE31BA" w14:textId="77777777" w:rsidR="00C20390" w:rsidRPr="007230BB" w:rsidRDefault="00C20390" w:rsidP="00E65DCF">
      <w:pPr>
        <w:spacing w:line="288" w:lineRule="auto"/>
        <w:ind w:left="720" w:hanging="720"/>
        <w:jc w:val="center"/>
        <w:rPr>
          <w:rFonts w:ascii="Times New Roman" w:hAnsi="Times New Roman" w:cs="Times New Roman"/>
          <w:sz w:val="28"/>
          <w:szCs w:val="28"/>
        </w:rPr>
      </w:pPr>
    </w:p>
    <w:sectPr w:rsidR="00C20390" w:rsidRPr="007230BB">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DAEF3" w14:textId="77777777" w:rsidR="00B645D6" w:rsidRDefault="00B645D6">
      <w:pPr>
        <w:spacing w:after="0" w:line="240" w:lineRule="auto"/>
      </w:pPr>
      <w:r>
        <w:separator/>
      </w:r>
    </w:p>
  </w:endnote>
  <w:endnote w:type="continuationSeparator" w:id="0">
    <w:p w14:paraId="54B954EB" w14:textId="77777777" w:rsidR="00B645D6" w:rsidRDefault="00B64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E6DA" w14:textId="77777777" w:rsidR="00E65DCF" w:rsidRDefault="00E65DC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4B289" w14:textId="77777777" w:rsidR="00E65DCF" w:rsidRDefault="00E65DC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E53EA" w14:textId="77777777" w:rsidR="00E65DCF" w:rsidRDefault="00E65DC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639A4" w14:textId="77777777" w:rsidR="008501A8" w:rsidRDefault="008501A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B1F4" w14:textId="77777777" w:rsidR="008501A8" w:rsidRDefault="008501A8">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EAAA4" w14:textId="77777777" w:rsidR="008501A8" w:rsidRDefault="008501A8">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E8DBB" w14:textId="77777777" w:rsidR="008501A8" w:rsidRDefault="008501A8">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2D42E" w14:textId="77777777" w:rsidR="008501A8" w:rsidRDefault="008501A8">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7C7B" w14:textId="77777777" w:rsidR="008501A8" w:rsidRDefault="008501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C46B2" w14:textId="77777777" w:rsidR="00B645D6" w:rsidRDefault="00B645D6">
      <w:pPr>
        <w:spacing w:after="0" w:line="240" w:lineRule="auto"/>
      </w:pPr>
      <w:r>
        <w:separator/>
      </w:r>
    </w:p>
  </w:footnote>
  <w:footnote w:type="continuationSeparator" w:id="0">
    <w:p w14:paraId="0765559C" w14:textId="77777777" w:rsidR="00B645D6" w:rsidRDefault="00B64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BF171" w14:textId="77777777" w:rsidR="00E65DCF" w:rsidRDefault="00E65DC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46689" w14:textId="77777777" w:rsidR="00E65DCF" w:rsidRPr="002D76F4" w:rsidRDefault="00E65DCF" w:rsidP="002D76F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AAFAE" w14:textId="77777777" w:rsidR="00E65DCF" w:rsidRDefault="00E65DC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265D" w14:textId="77777777" w:rsidR="008501A8" w:rsidRDefault="008501A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4C6D1" w14:textId="77777777" w:rsidR="008501A8" w:rsidRPr="002D76F4" w:rsidRDefault="008501A8" w:rsidP="008501A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4838F" w14:textId="77777777" w:rsidR="008501A8" w:rsidRDefault="008501A8">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4BCBB" w14:textId="77777777" w:rsidR="008501A8" w:rsidRDefault="008501A8">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6153E" w14:textId="77777777" w:rsidR="008501A8" w:rsidRPr="00772145" w:rsidRDefault="008501A8" w:rsidP="008501A8">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B992" w14:textId="77777777" w:rsidR="008501A8" w:rsidRDefault="008501A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D00EC"/>
    <w:multiLevelType w:val="hybridMultilevel"/>
    <w:tmpl w:val="607290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60A3ED6"/>
    <w:multiLevelType w:val="hybridMultilevel"/>
    <w:tmpl w:val="5956C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09"/>
    <w:rsid w:val="000063A7"/>
    <w:rsid w:val="0001276C"/>
    <w:rsid w:val="00013171"/>
    <w:rsid w:val="00023E03"/>
    <w:rsid w:val="00031333"/>
    <w:rsid w:val="00032005"/>
    <w:rsid w:val="00032590"/>
    <w:rsid w:val="000329DF"/>
    <w:rsid w:val="0003668C"/>
    <w:rsid w:val="00045ED0"/>
    <w:rsid w:val="00053D66"/>
    <w:rsid w:val="00056EEC"/>
    <w:rsid w:val="000839C2"/>
    <w:rsid w:val="000A1A11"/>
    <w:rsid w:val="000A1EB3"/>
    <w:rsid w:val="000B170A"/>
    <w:rsid w:val="000B3464"/>
    <w:rsid w:val="000B60A5"/>
    <w:rsid w:val="000D06F3"/>
    <w:rsid w:val="000D57F6"/>
    <w:rsid w:val="000D70E4"/>
    <w:rsid w:val="000E4E03"/>
    <w:rsid w:val="000F195D"/>
    <w:rsid w:val="000F28AC"/>
    <w:rsid w:val="00102ADE"/>
    <w:rsid w:val="0011027F"/>
    <w:rsid w:val="00112D02"/>
    <w:rsid w:val="00116105"/>
    <w:rsid w:val="001226C9"/>
    <w:rsid w:val="0012414F"/>
    <w:rsid w:val="0012743C"/>
    <w:rsid w:val="00136750"/>
    <w:rsid w:val="001558F2"/>
    <w:rsid w:val="00174481"/>
    <w:rsid w:val="00174DF6"/>
    <w:rsid w:val="00175B72"/>
    <w:rsid w:val="00175EE1"/>
    <w:rsid w:val="00184A40"/>
    <w:rsid w:val="00194FEC"/>
    <w:rsid w:val="001954E4"/>
    <w:rsid w:val="001A1052"/>
    <w:rsid w:val="001A21B4"/>
    <w:rsid w:val="001A7A91"/>
    <w:rsid w:val="001B3667"/>
    <w:rsid w:val="001C6A8E"/>
    <w:rsid w:val="001E7810"/>
    <w:rsid w:val="002033C1"/>
    <w:rsid w:val="0020525F"/>
    <w:rsid w:val="002109C3"/>
    <w:rsid w:val="002213AE"/>
    <w:rsid w:val="002233E5"/>
    <w:rsid w:val="00225414"/>
    <w:rsid w:val="00227310"/>
    <w:rsid w:val="00230AF0"/>
    <w:rsid w:val="002471A3"/>
    <w:rsid w:val="0024767F"/>
    <w:rsid w:val="00267151"/>
    <w:rsid w:val="00294B2D"/>
    <w:rsid w:val="002A038D"/>
    <w:rsid w:val="002A78BA"/>
    <w:rsid w:val="002B32B3"/>
    <w:rsid w:val="002E0318"/>
    <w:rsid w:val="002F1B64"/>
    <w:rsid w:val="002F6076"/>
    <w:rsid w:val="003102DB"/>
    <w:rsid w:val="00332F61"/>
    <w:rsid w:val="003444FD"/>
    <w:rsid w:val="0035358D"/>
    <w:rsid w:val="00357E2E"/>
    <w:rsid w:val="00380F02"/>
    <w:rsid w:val="00383D08"/>
    <w:rsid w:val="00392FD9"/>
    <w:rsid w:val="00396215"/>
    <w:rsid w:val="003B1D89"/>
    <w:rsid w:val="003B43D6"/>
    <w:rsid w:val="003D3379"/>
    <w:rsid w:val="003E60D3"/>
    <w:rsid w:val="003F315C"/>
    <w:rsid w:val="004259A5"/>
    <w:rsid w:val="00432F76"/>
    <w:rsid w:val="00450298"/>
    <w:rsid w:val="004515EE"/>
    <w:rsid w:val="00452F74"/>
    <w:rsid w:val="00456223"/>
    <w:rsid w:val="00471299"/>
    <w:rsid w:val="004714C1"/>
    <w:rsid w:val="004756A8"/>
    <w:rsid w:val="0048073D"/>
    <w:rsid w:val="004A4DED"/>
    <w:rsid w:val="004A4F59"/>
    <w:rsid w:val="004A506A"/>
    <w:rsid w:val="004D14EE"/>
    <w:rsid w:val="004D76C2"/>
    <w:rsid w:val="00504AE4"/>
    <w:rsid w:val="00532F86"/>
    <w:rsid w:val="0054625F"/>
    <w:rsid w:val="005517AE"/>
    <w:rsid w:val="00557BE3"/>
    <w:rsid w:val="00561A45"/>
    <w:rsid w:val="0056473C"/>
    <w:rsid w:val="00570E03"/>
    <w:rsid w:val="00582E9C"/>
    <w:rsid w:val="005C3668"/>
    <w:rsid w:val="005D1BA9"/>
    <w:rsid w:val="005D3349"/>
    <w:rsid w:val="005D4C11"/>
    <w:rsid w:val="005D74F3"/>
    <w:rsid w:val="005E7D8B"/>
    <w:rsid w:val="005F09D4"/>
    <w:rsid w:val="005F1147"/>
    <w:rsid w:val="006019FD"/>
    <w:rsid w:val="006057FB"/>
    <w:rsid w:val="006125FC"/>
    <w:rsid w:val="0062273A"/>
    <w:rsid w:val="006357FA"/>
    <w:rsid w:val="0064124C"/>
    <w:rsid w:val="00644488"/>
    <w:rsid w:val="00651C74"/>
    <w:rsid w:val="00656326"/>
    <w:rsid w:val="00657AC2"/>
    <w:rsid w:val="0066054D"/>
    <w:rsid w:val="00662334"/>
    <w:rsid w:val="0066741F"/>
    <w:rsid w:val="00677F8E"/>
    <w:rsid w:val="00681775"/>
    <w:rsid w:val="006A03EB"/>
    <w:rsid w:val="006E04DE"/>
    <w:rsid w:val="006F01C1"/>
    <w:rsid w:val="006F423A"/>
    <w:rsid w:val="007051F3"/>
    <w:rsid w:val="007108F9"/>
    <w:rsid w:val="00721415"/>
    <w:rsid w:val="007230BB"/>
    <w:rsid w:val="0072494B"/>
    <w:rsid w:val="007406F8"/>
    <w:rsid w:val="00741F58"/>
    <w:rsid w:val="00742505"/>
    <w:rsid w:val="00756B90"/>
    <w:rsid w:val="007636AD"/>
    <w:rsid w:val="00766FF1"/>
    <w:rsid w:val="0077473A"/>
    <w:rsid w:val="00781AAB"/>
    <w:rsid w:val="007906A7"/>
    <w:rsid w:val="007A0FD5"/>
    <w:rsid w:val="007A5939"/>
    <w:rsid w:val="007B76D6"/>
    <w:rsid w:val="007C383B"/>
    <w:rsid w:val="007D0503"/>
    <w:rsid w:val="007D27A9"/>
    <w:rsid w:val="007D4C95"/>
    <w:rsid w:val="007E63FA"/>
    <w:rsid w:val="007F3458"/>
    <w:rsid w:val="007F5E4C"/>
    <w:rsid w:val="007F6F0C"/>
    <w:rsid w:val="008122F3"/>
    <w:rsid w:val="00812BD3"/>
    <w:rsid w:val="008231E8"/>
    <w:rsid w:val="00834F60"/>
    <w:rsid w:val="008370A5"/>
    <w:rsid w:val="00844435"/>
    <w:rsid w:val="008501A8"/>
    <w:rsid w:val="008504C3"/>
    <w:rsid w:val="00851C09"/>
    <w:rsid w:val="00854E57"/>
    <w:rsid w:val="00854FFF"/>
    <w:rsid w:val="008564AA"/>
    <w:rsid w:val="00893A1B"/>
    <w:rsid w:val="008B6978"/>
    <w:rsid w:val="008C0AE3"/>
    <w:rsid w:val="008D5C25"/>
    <w:rsid w:val="00923AA8"/>
    <w:rsid w:val="009372B3"/>
    <w:rsid w:val="0096056B"/>
    <w:rsid w:val="009665BC"/>
    <w:rsid w:val="00973F5D"/>
    <w:rsid w:val="0097612E"/>
    <w:rsid w:val="009819E0"/>
    <w:rsid w:val="009841E7"/>
    <w:rsid w:val="009950B6"/>
    <w:rsid w:val="009A4756"/>
    <w:rsid w:val="009B0845"/>
    <w:rsid w:val="009B2BE4"/>
    <w:rsid w:val="009D4970"/>
    <w:rsid w:val="009E6ACC"/>
    <w:rsid w:val="00A128FA"/>
    <w:rsid w:val="00A1619E"/>
    <w:rsid w:val="00A22E30"/>
    <w:rsid w:val="00A4075B"/>
    <w:rsid w:val="00A77CBE"/>
    <w:rsid w:val="00A8220E"/>
    <w:rsid w:val="00A928C9"/>
    <w:rsid w:val="00AA46B0"/>
    <w:rsid w:val="00AB7C07"/>
    <w:rsid w:val="00AC1333"/>
    <w:rsid w:val="00AC6290"/>
    <w:rsid w:val="00AF2767"/>
    <w:rsid w:val="00B07A94"/>
    <w:rsid w:val="00B12502"/>
    <w:rsid w:val="00B22CE5"/>
    <w:rsid w:val="00B22F5C"/>
    <w:rsid w:val="00B32718"/>
    <w:rsid w:val="00B43B38"/>
    <w:rsid w:val="00B51B3F"/>
    <w:rsid w:val="00B556A0"/>
    <w:rsid w:val="00B645D6"/>
    <w:rsid w:val="00B719BE"/>
    <w:rsid w:val="00B71B13"/>
    <w:rsid w:val="00B82613"/>
    <w:rsid w:val="00B84B25"/>
    <w:rsid w:val="00BB316F"/>
    <w:rsid w:val="00BC068A"/>
    <w:rsid w:val="00BC690F"/>
    <w:rsid w:val="00BE0D55"/>
    <w:rsid w:val="00BF1E4B"/>
    <w:rsid w:val="00BF6267"/>
    <w:rsid w:val="00C03894"/>
    <w:rsid w:val="00C039B4"/>
    <w:rsid w:val="00C122E6"/>
    <w:rsid w:val="00C13881"/>
    <w:rsid w:val="00C20390"/>
    <w:rsid w:val="00C20754"/>
    <w:rsid w:val="00C222D8"/>
    <w:rsid w:val="00C2302A"/>
    <w:rsid w:val="00C33DCA"/>
    <w:rsid w:val="00C4279F"/>
    <w:rsid w:val="00C4478C"/>
    <w:rsid w:val="00C60EF9"/>
    <w:rsid w:val="00C85A11"/>
    <w:rsid w:val="00C90FBE"/>
    <w:rsid w:val="00C91795"/>
    <w:rsid w:val="00CB3334"/>
    <w:rsid w:val="00CB4847"/>
    <w:rsid w:val="00CB57DB"/>
    <w:rsid w:val="00CC1F80"/>
    <w:rsid w:val="00CC5E7D"/>
    <w:rsid w:val="00CE49FC"/>
    <w:rsid w:val="00CF347F"/>
    <w:rsid w:val="00D00CB1"/>
    <w:rsid w:val="00D047D9"/>
    <w:rsid w:val="00D12646"/>
    <w:rsid w:val="00D12A82"/>
    <w:rsid w:val="00D13C7A"/>
    <w:rsid w:val="00D232AE"/>
    <w:rsid w:val="00D25810"/>
    <w:rsid w:val="00D31B49"/>
    <w:rsid w:val="00D35A51"/>
    <w:rsid w:val="00D41994"/>
    <w:rsid w:val="00D626DA"/>
    <w:rsid w:val="00D91885"/>
    <w:rsid w:val="00DA1091"/>
    <w:rsid w:val="00DB1169"/>
    <w:rsid w:val="00DC1FBC"/>
    <w:rsid w:val="00DD13E8"/>
    <w:rsid w:val="00DE5407"/>
    <w:rsid w:val="00DE56AC"/>
    <w:rsid w:val="00DF28E6"/>
    <w:rsid w:val="00E00C9D"/>
    <w:rsid w:val="00E06742"/>
    <w:rsid w:val="00E15207"/>
    <w:rsid w:val="00E16A75"/>
    <w:rsid w:val="00E170A5"/>
    <w:rsid w:val="00E24716"/>
    <w:rsid w:val="00E26EBA"/>
    <w:rsid w:val="00E37B6E"/>
    <w:rsid w:val="00E44798"/>
    <w:rsid w:val="00E46CCD"/>
    <w:rsid w:val="00E471ED"/>
    <w:rsid w:val="00E47569"/>
    <w:rsid w:val="00E565E5"/>
    <w:rsid w:val="00E61E14"/>
    <w:rsid w:val="00E65DCF"/>
    <w:rsid w:val="00E756A3"/>
    <w:rsid w:val="00E75799"/>
    <w:rsid w:val="00E777BD"/>
    <w:rsid w:val="00E96054"/>
    <w:rsid w:val="00EA798B"/>
    <w:rsid w:val="00EA7ACF"/>
    <w:rsid w:val="00EB7EB1"/>
    <w:rsid w:val="00EC01A5"/>
    <w:rsid w:val="00ED7125"/>
    <w:rsid w:val="00EE703C"/>
    <w:rsid w:val="00EF3667"/>
    <w:rsid w:val="00F045DA"/>
    <w:rsid w:val="00F11CBA"/>
    <w:rsid w:val="00F13F3C"/>
    <w:rsid w:val="00F21BE1"/>
    <w:rsid w:val="00F249DC"/>
    <w:rsid w:val="00F42AEF"/>
    <w:rsid w:val="00F6330E"/>
    <w:rsid w:val="00F705CC"/>
    <w:rsid w:val="00F7540A"/>
    <w:rsid w:val="00F81F59"/>
    <w:rsid w:val="00F83B41"/>
    <w:rsid w:val="00F91B14"/>
    <w:rsid w:val="00FB0BF3"/>
    <w:rsid w:val="00FB2C75"/>
    <w:rsid w:val="00FB31B1"/>
    <w:rsid w:val="00FC42EB"/>
    <w:rsid w:val="00FD22DB"/>
    <w:rsid w:val="00FF55B7"/>
    <w:rsid w:val="00FF6A07"/>
    <w:rsid w:val="00FF6C35"/>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4A20"/>
  <w15:docId w15:val="{D2F48696-32A2-425A-9F72-ECDF8F3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7"/>
    <w:rPr>
      <w:rFonts w:ascii="Tahoma" w:hAnsi="Tahoma" w:cs="Tahoma"/>
      <w:sz w:val="16"/>
      <w:szCs w:val="16"/>
    </w:rPr>
  </w:style>
  <w:style w:type="paragraph" w:styleId="ListParagraph">
    <w:name w:val="List Paragraph"/>
    <w:basedOn w:val="Normal"/>
    <w:uiPriority w:val="34"/>
    <w:qFormat/>
    <w:rsid w:val="00854FFF"/>
    <w:pPr>
      <w:ind w:left="720"/>
      <w:contextualSpacing/>
    </w:pPr>
  </w:style>
  <w:style w:type="paragraph" w:styleId="Header">
    <w:name w:val="header"/>
    <w:basedOn w:val="Normal"/>
    <w:link w:val="HeaderChar"/>
    <w:uiPriority w:val="99"/>
    <w:unhideWhenUsed/>
    <w:rsid w:val="0062273A"/>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62273A"/>
    <w:rPr>
      <w:rFonts w:ascii="Times New Roman" w:hAnsi="Times New Roman" w:cs="Times New Roman"/>
      <w:sz w:val="28"/>
      <w:szCs w:val="24"/>
    </w:rPr>
  </w:style>
  <w:style w:type="paragraph" w:styleId="Footer">
    <w:name w:val="footer"/>
    <w:basedOn w:val="Normal"/>
    <w:link w:val="FooterChar"/>
    <w:uiPriority w:val="99"/>
    <w:unhideWhenUsed/>
    <w:rsid w:val="0062273A"/>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62273A"/>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31</TotalTime>
  <Pages>19</Pages>
  <Words>2937</Words>
  <Characters>16742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H</dc:creator>
  <cp:lastModifiedBy>Admin</cp:lastModifiedBy>
  <cp:revision>8</cp:revision>
  <dcterms:created xsi:type="dcterms:W3CDTF">2024-03-31T04:38:00Z</dcterms:created>
  <dcterms:modified xsi:type="dcterms:W3CDTF">2024-04-07T14:28:00Z</dcterms:modified>
</cp:coreProperties>
</file>